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6BA4" w:rsidRPr="00020343" w:rsidRDefault="00056BA4" w:rsidP="00640F78">
      <w:pPr>
        <w:jc w:val="center"/>
        <w:rPr>
          <w:rFonts w:ascii="Arial" w:hAnsi="Arial" w:cs="Arial"/>
          <w:b/>
          <w:sz w:val="24"/>
          <w:szCs w:val="24"/>
        </w:rPr>
      </w:pPr>
    </w:p>
    <w:p w:rsidR="00056BA4" w:rsidRPr="00020343" w:rsidRDefault="00E67BD1" w:rsidP="00640F78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020343">
        <w:rPr>
          <w:rFonts w:ascii="Arial" w:hAnsi="Arial" w:cs="Arial"/>
          <w:b/>
          <w:bCs/>
          <w:sz w:val="28"/>
          <w:szCs w:val="28"/>
        </w:rPr>
        <w:t>DOCUMENTO DE FORMALIZAÇÃO DA DEMANDA</w:t>
      </w:r>
    </w:p>
    <w:p w:rsidR="00E67BD1" w:rsidRPr="00020343" w:rsidRDefault="00E67BD1" w:rsidP="00640F78">
      <w:pPr>
        <w:jc w:val="both"/>
        <w:rPr>
          <w:rFonts w:ascii="Arial" w:hAnsi="Arial" w:cs="Arial"/>
          <w:bCs/>
          <w:sz w:val="24"/>
          <w:szCs w:val="24"/>
        </w:rPr>
      </w:pPr>
    </w:p>
    <w:p w:rsidR="00AC13C7" w:rsidRPr="00020343" w:rsidRDefault="00165798" w:rsidP="00281F29">
      <w:pPr>
        <w:pStyle w:val="PargrafodaLista"/>
        <w:numPr>
          <w:ilvl w:val="0"/>
          <w:numId w:val="5"/>
        </w:numPr>
        <w:ind w:left="0" w:hanging="11"/>
        <w:rPr>
          <w:rFonts w:ascii="Arial" w:hAnsi="Arial" w:cs="Arial"/>
          <w:bCs/>
          <w:sz w:val="24"/>
          <w:szCs w:val="24"/>
        </w:rPr>
      </w:pPr>
      <w:r w:rsidRPr="00020343">
        <w:rPr>
          <w:rFonts w:ascii="Arial" w:hAnsi="Arial" w:cs="Arial"/>
          <w:b/>
          <w:sz w:val="24"/>
          <w:szCs w:val="24"/>
        </w:rPr>
        <w:t xml:space="preserve"> - </w:t>
      </w:r>
      <w:r w:rsidR="00E67BD1" w:rsidRPr="00020343">
        <w:rPr>
          <w:rFonts w:ascii="Arial" w:hAnsi="Arial" w:cs="Arial"/>
          <w:b/>
          <w:sz w:val="24"/>
          <w:szCs w:val="24"/>
        </w:rPr>
        <w:t>Área solicitante:</w:t>
      </w:r>
      <w:r w:rsidR="00E67BD1" w:rsidRPr="00020343">
        <w:rPr>
          <w:rFonts w:ascii="Arial" w:hAnsi="Arial" w:cs="Arial"/>
          <w:bCs/>
          <w:sz w:val="24"/>
          <w:szCs w:val="24"/>
        </w:rPr>
        <w:t xml:space="preserve"> </w:t>
      </w:r>
      <w:r w:rsidR="00AC13C7" w:rsidRPr="00020343">
        <w:rPr>
          <w:rFonts w:ascii="Arial" w:hAnsi="Arial" w:cs="Arial"/>
          <w:sz w:val="24"/>
          <w:szCs w:val="24"/>
        </w:rPr>
        <w:t xml:space="preserve">Secretaria Municipal de </w:t>
      </w:r>
      <w:r w:rsidR="004F3825" w:rsidRPr="004011E8">
        <w:rPr>
          <w:rFonts w:ascii="Arial" w:hAnsi="Arial" w:cs="Arial"/>
          <w:color w:val="FF0000"/>
          <w:sz w:val="24"/>
          <w:szCs w:val="24"/>
          <w:lang w:val="pt-BR"/>
        </w:rPr>
        <w:t>XXXXXXX</w:t>
      </w:r>
    </w:p>
    <w:p w:rsidR="00FE5CD1" w:rsidRPr="00020343" w:rsidRDefault="00FE5CD1" w:rsidP="00FE5CD1">
      <w:pPr>
        <w:pStyle w:val="PargrafodaLista"/>
        <w:ind w:left="0"/>
        <w:rPr>
          <w:rFonts w:ascii="Arial" w:hAnsi="Arial" w:cs="Arial"/>
          <w:bCs/>
          <w:sz w:val="24"/>
          <w:szCs w:val="24"/>
        </w:rPr>
      </w:pPr>
    </w:p>
    <w:p w:rsidR="00FE5CD1" w:rsidRPr="00020343" w:rsidRDefault="00E67BD1" w:rsidP="00281F29">
      <w:pPr>
        <w:pStyle w:val="PargrafodaLista"/>
        <w:numPr>
          <w:ilvl w:val="0"/>
          <w:numId w:val="5"/>
        </w:numPr>
        <w:ind w:left="0" w:hanging="11"/>
        <w:rPr>
          <w:rFonts w:ascii="Arial" w:hAnsi="Arial" w:cs="Arial"/>
          <w:bCs/>
          <w:sz w:val="24"/>
          <w:szCs w:val="24"/>
        </w:rPr>
      </w:pPr>
      <w:r w:rsidRPr="00020343">
        <w:rPr>
          <w:rFonts w:ascii="Arial" w:hAnsi="Arial" w:cs="Arial"/>
          <w:b/>
          <w:sz w:val="24"/>
          <w:szCs w:val="24"/>
        </w:rPr>
        <w:t>Requisitante:</w:t>
      </w:r>
      <w:r w:rsidR="001B70A5" w:rsidRPr="00020343">
        <w:rPr>
          <w:rFonts w:ascii="Arial" w:hAnsi="Arial" w:cs="Arial"/>
          <w:sz w:val="24"/>
          <w:szCs w:val="24"/>
        </w:rPr>
        <w:t xml:space="preserve"> </w:t>
      </w:r>
      <w:r w:rsidR="004F3825" w:rsidRPr="004011E8">
        <w:rPr>
          <w:rFonts w:ascii="Arial" w:hAnsi="Arial" w:cs="Arial"/>
          <w:color w:val="FF0000"/>
          <w:sz w:val="24"/>
          <w:szCs w:val="24"/>
          <w:lang w:val="pt-BR"/>
        </w:rPr>
        <w:t>XXXXXXXXXXXXXX</w:t>
      </w:r>
      <w:bookmarkStart w:id="0" w:name="_GoBack"/>
      <w:bookmarkEnd w:id="0"/>
    </w:p>
    <w:p w:rsidR="00FE5CD1" w:rsidRPr="00020343" w:rsidRDefault="00FE5CD1" w:rsidP="00FE5CD1">
      <w:pPr>
        <w:pStyle w:val="PargrafodaLista"/>
        <w:ind w:left="0"/>
        <w:rPr>
          <w:rFonts w:ascii="Arial" w:hAnsi="Arial" w:cs="Arial"/>
          <w:bCs/>
          <w:sz w:val="24"/>
          <w:szCs w:val="24"/>
        </w:rPr>
      </w:pPr>
    </w:p>
    <w:p w:rsidR="00DE3571" w:rsidRPr="00020343" w:rsidRDefault="00E67BD1" w:rsidP="00281F29">
      <w:pPr>
        <w:pStyle w:val="PargrafodaLista"/>
        <w:numPr>
          <w:ilvl w:val="0"/>
          <w:numId w:val="5"/>
        </w:numPr>
        <w:ind w:left="0" w:hanging="11"/>
        <w:rPr>
          <w:rFonts w:ascii="Arial" w:hAnsi="Arial" w:cs="Arial"/>
          <w:bCs/>
          <w:sz w:val="24"/>
          <w:szCs w:val="24"/>
        </w:rPr>
      </w:pPr>
      <w:r w:rsidRPr="00020343">
        <w:rPr>
          <w:rFonts w:ascii="Arial" w:hAnsi="Arial" w:cs="Arial"/>
          <w:b/>
          <w:sz w:val="24"/>
          <w:szCs w:val="24"/>
        </w:rPr>
        <w:t>Descrição do objeto</w:t>
      </w:r>
      <w:r w:rsidR="003A3B1C" w:rsidRPr="00020343">
        <w:rPr>
          <w:rFonts w:ascii="Arial" w:hAnsi="Arial" w:cs="Arial"/>
          <w:b/>
          <w:sz w:val="24"/>
          <w:szCs w:val="24"/>
        </w:rPr>
        <w:t xml:space="preserve"> e quantidades</w:t>
      </w:r>
      <w:r w:rsidRPr="00020343">
        <w:rPr>
          <w:rFonts w:ascii="Arial" w:hAnsi="Arial" w:cs="Arial"/>
          <w:b/>
          <w:sz w:val="24"/>
          <w:szCs w:val="24"/>
        </w:rPr>
        <w:t>:</w:t>
      </w:r>
      <w:bookmarkStart w:id="1" w:name="_Hlk163498234"/>
      <w:bookmarkStart w:id="2" w:name="_Hlk157075557"/>
      <w:r w:rsidR="00BC2C65" w:rsidRPr="00020343">
        <w:rPr>
          <w:rFonts w:ascii="Arial" w:hAnsi="Arial" w:cs="Arial"/>
          <w:b/>
          <w:sz w:val="24"/>
          <w:szCs w:val="24"/>
        </w:rPr>
        <w:t xml:space="preserve"> </w:t>
      </w:r>
      <w:bookmarkEnd w:id="1"/>
      <w:r w:rsidR="004F3825" w:rsidRPr="004011E8">
        <w:rPr>
          <w:rFonts w:ascii="Arial" w:hAnsi="Arial" w:cs="Arial"/>
          <w:b/>
          <w:color w:val="FF0000"/>
          <w:sz w:val="24"/>
          <w:lang w:val="pt-BR"/>
        </w:rPr>
        <w:t>XXXXXXXXXXXX</w:t>
      </w:r>
      <w:r w:rsidR="00732F46" w:rsidRPr="00020343">
        <w:rPr>
          <w:rFonts w:ascii="Arial" w:hAnsi="Arial" w:cs="Arial"/>
          <w:b/>
          <w:sz w:val="24"/>
          <w:szCs w:val="24"/>
        </w:rPr>
        <w:t>.</w:t>
      </w:r>
    </w:p>
    <w:p w:rsidR="00E03810" w:rsidRPr="00020343" w:rsidRDefault="00E03810" w:rsidP="00640F78">
      <w:pPr>
        <w:widowControl/>
        <w:adjustRightInd w:val="0"/>
        <w:rPr>
          <w:rFonts w:ascii="Arial" w:eastAsia="Calibri" w:hAnsi="Arial" w:cs="Arial"/>
          <w:sz w:val="24"/>
          <w:szCs w:val="24"/>
          <w:lang w:bidi="ar-SA"/>
        </w:rPr>
      </w:pPr>
    </w:p>
    <w:tbl>
      <w:tblPr>
        <w:tblW w:w="9862" w:type="dxa"/>
        <w:tblInd w:w="-1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9"/>
        <w:gridCol w:w="4617"/>
        <w:gridCol w:w="1041"/>
        <w:gridCol w:w="919"/>
        <w:gridCol w:w="1300"/>
        <w:gridCol w:w="1276"/>
      </w:tblGrid>
      <w:tr w:rsidR="004011E8" w:rsidRPr="004011E8" w:rsidTr="00766DCF">
        <w:trPr>
          <w:trHeight w:val="57"/>
        </w:trPr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FFFF00" w:fill="FFFF00"/>
            <w:noWrap/>
            <w:vAlign w:val="center"/>
            <w:hideMark/>
          </w:tcPr>
          <w:bookmarkEnd w:id="2"/>
          <w:p w:rsidR="00766DCF" w:rsidRPr="004011E8" w:rsidRDefault="00766DCF" w:rsidP="00766DCF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  <w:lang w:bidi="ar-SA"/>
              </w:rPr>
            </w:pPr>
            <w:r w:rsidRPr="004011E8">
              <w:rPr>
                <w:rFonts w:ascii="Arial" w:hAnsi="Arial" w:cs="Arial"/>
                <w:b/>
                <w:bCs/>
                <w:color w:val="FF0000"/>
                <w:sz w:val="20"/>
                <w:szCs w:val="20"/>
                <w:lang w:bidi="ar-SA"/>
              </w:rPr>
              <w:t>Item</w:t>
            </w:r>
          </w:p>
        </w:tc>
        <w:tc>
          <w:tcPr>
            <w:tcW w:w="461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FFFF00" w:fill="FFFF00"/>
            <w:noWrap/>
            <w:vAlign w:val="center"/>
            <w:hideMark/>
          </w:tcPr>
          <w:p w:rsidR="00766DCF" w:rsidRPr="004011E8" w:rsidRDefault="00766DCF" w:rsidP="00766DCF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  <w:lang w:bidi="ar-SA"/>
              </w:rPr>
            </w:pPr>
            <w:r w:rsidRPr="004011E8">
              <w:rPr>
                <w:rFonts w:ascii="Arial" w:hAnsi="Arial" w:cs="Arial"/>
                <w:b/>
                <w:bCs/>
                <w:color w:val="FF0000"/>
                <w:sz w:val="20"/>
                <w:szCs w:val="20"/>
                <w:lang w:bidi="ar-SA"/>
              </w:rPr>
              <w:t>Descrição</w:t>
            </w:r>
          </w:p>
        </w:tc>
        <w:tc>
          <w:tcPr>
            <w:tcW w:w="1041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FFFF00" w:fill="FFFF00"/>
            <w:noWrap/>
            <w:vAlign w:val="center"/>
            <w:hideMark/>
          </w:tcPr>
          <w:p w:rsidR="00766DCF" w:rsidRPr="004011E8" w:rsidRDefault="00766DCF" w:rsidP="00766DCF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  <w:lang w:bidi="ar-SA"/>
              </w:rPr>
            </w:pPr>
            <w:r w:rsidRPr="004011E8">
              <w:rPr>
                <w:rFonts w:ascii="Arial" w:hAnsi="Arial" w:cs="Arial"/>
                <w:b/>
                <w:bCs/>
                <w:color w:val="FF0000"/>
                <w:sz w:val="20"/>
                <w:szCs w:val="20"/>
                <w:lang w:bidi="ar-SA"/>
              </w:rPr>
              <w:t>UND</w:t>
            </w:r>
          </w:p>
        </w:tc>
        <w:tc>
          <w:tcPr>
            <w:tcW w:w="91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FFFF00" w:fill="FFFF00"/>
            <w:noWrap/>
            <w:vAlign w:val="center"/>
            <w:hideMark/>
          </w:tcPr>
          <w:p w:rsidR="00766DCF" w:rsidRPr="004011E8" w:rsidRDefault="00766DCF" w:rsidP="00766DCF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  <w:lang w:bidi="ar-SA"/>
              </w:rPr>
            </w:pPr>
            <w:proofErr w:type="spellStart"/>
            <w:r w:rsidRPr="004011E8">
              <w:rPr>
                <w:rFonts w:ascii="Arial" w:hAnsi="Arial" w:cs="Arial"/>
                <w:b/>
                <w:bCs/>
                <w:color w:val="FF0000"/>
                <w:sz w:val="20"/>
                <w:szCs w:val="20"/>
                <w:lang w:bidi="ar-SA"/>
              </w:rPr>
              <w:t>Qtde</w:t>
            </w:r>
            <w:proofErr w:type="spellEnd"/>
          </w:p>
        </w:tc>
        <w:tc>
          <w:tcPr>
            <w:tcW w:w="13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FFFF00" w:fill="FFFF00"/>
            <w:noWrap/>
            <w:vAlign w:val="center"/>
            <w:hideMark/>
          </w:tcPr>
          <w:p w:rsidR="00766DCF" w:rsidRPr="004011E8" w:rsidRDefault="00766DCF" w:rsidP="00766DCF">
            <w:pPr>
              <w:widowControl/>
              <w:autoSpaceDE/>
              <w:autoSpaceDN/>
              <w:ind w:left="-348" w:firstLine="348"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  <w:lang w:bidi="ar-SA"/>
              </w:rPr>
            </w:pPr>
            <w:r w:rsidRPr="004011E8">
              <w:rPr>
                <w:rFonts w:ascii="Arial" w:hAnsi="Arial" w:cs="Arial"/>
                <w:b/>
                <w:bCs/>
                <w:color w:val="FF0000"/>
                <w:sz w:val="20"/>
                <w:szCs w:val="20"/>
                <w:lang w:bidi="ar-SA"/>
              </w:rPr>
              <w:t xml:space="preserve"> Valor Unitário 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FFFF00" w:fill="FFFF00"/>
            <w:noWrap/>
            <w:vAlign w:val="center"/>
            <w:hideMark/>
          </w:tcPr>
          <w:p w:rsidR="00766DCF" w:rsidRPr="004011E8" w:rsidRDefault="00766DCF" w:rsidP="00766DCF">
            <w:pPr>
              <w:widowControl/>
              <w:autoSpaceDE/>
              <w:autoSpaceDN/>
              <w:jc w:val="center"/>
              <w:rPr>
                <w:rFonts w:ascii="Arial" w:hAnsi="Arial" w:cs="Arial"/>
                <w:b/>
                <w:bCs/>
                <w:color w:val="FF0000"/>
                <w:sz w:val="20"/>
                <w:szCs w:val="20"/>
                <w:lang w:bidi="ar-SA"/>
              </w:rPr>
            </w:pPr>
            <w:r w:rsidRPr="004011E8">
              <w:rPr>
                <w:rFonts w:ascii="Arial" w:hAnsi="Arial" w:cs="Arial"/>
                <w:b/>
                <w:bCs/>
                <w:color w:val="FF0000"/>
                <w:sz w:val="20"/>
                <w:szCs w:val="20"/>
                <w:lang w:bidi="ar-SA"/>
              </w:rPr>
              <w:t xml:space="preserve"> Subtotal </w:t>
            </w:r>
          </w:p>
        </w:tc>
      </w:tr>
      <w:tr w:rsidR="004011E8" w:rsidRPr="004011E8" w:rsidTr="004F3825">
        <w:trPr>
          <w:trHeight w:val="57"/>
        </w:trPr>
        <w:tc>
          <w:tcPr>
            <w:tcW w:w="7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766DCF" w:rsidRPr="004011E8" w:rsidRDefault="00766DCF" w:rsidP="00766DCF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  <w:tc>
          <w:tcPr>
            <w:tcW w:w="46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766DCF" w:rsidRPr="004011E8" w:rsidRDefault="00766DCF" w:rsidP="00766DCF">
            <w:pPr>
              <w:widowControl/>
              <w:autoSpaceDE/>
              <w:autoSpaceDN/>
              <w:jc w:val="both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766DCF" w:rsidRPr="004011E8" w:rsidRDefault="00766DCF" w:rsidP="00766DCF">
            <w:pPr>
              <w:widowControl/>
              <w:autoSpaceDE/>
              <w:autoSpaceDN/>
              <w:jc w:val="both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766DCF" w:rsidRPr="004011E8" w:rsidRDefault="00766DCF" w:rsidP="00766DCF">
            <w:pPr>
              <w:widowControl/>
              <w:autoSpaceDE/>
              <w:autoSpaceDN/>
              <w:jc w:val="right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766DCF" w:rsidRPr="004011E8" w:rsidRDefault="00766DCF" w:rsidP="00766DCF">
            <w:pPr>
              <w:widowControl/>
              <w:autoSpaceDE/>
              <w:autoSpaceDN/>
              <w:jc w:val="right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766DCF" w:rsidRPr="004011E8" w:rsidRDefault="00766DCF" w:rsidP="00766DCF">
            <w:pPr>
              <w:widowControl/>
              <w:autoSpaceDE/>
              <w:autoSpaceDN/>
              <w:jc w:val="right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</w:tr>
      <w:tr w:rsidR="004F3825" w:rsidRPr="004011E8" w:rsidTr="004F3825">
        <w:trPr>
          <w:trHeight w:val="57"/>
        </w:trPr>
        <w:tc>
          <w:tcPr>
            <w:tcW w:w="7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F3825" w:rsidRPr="004011E8" w:rsidRDefault="004F3825" w:rsidP="00766DCF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  <w:tc>
          <w:tcPr>
            <w:tcW w:w="46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F3825" w:rsidRPr="004011E8" w:rsidRDefault="004F3825" w:rsidP="00766DCF">
            <w:pPr>
              <w:widowControl/>
              <w:autoSpaceDE/>
              <w:autoSpaceDN/>
              <w:jc w:val="both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F3825" w:rsidRPr="004011E8" w:rsidRDefault="004F3825" w:rsidP="00766DCF">
            <w:pPr>
              <w:widowControl/>
              <w:autoSpaceDE/>
              <w:autoSpaceDN/>
              <w:jc w:val="both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F3825" w:rsidRPr="004011E8" w:rsidRDefault="004F3825" w:rsidP="00766DCF">
            <w:pPr>
              <w:widowControl/>
              <w:autoSpaceDE/>
              <w:autoSpaceDN/>
              <w:jc w:val="right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F3825" w:rsidRPr="004011E8" w:rsidRDefault="004F3825" w:rsidP="00766DCF">
            <w:pPr>
              <w:widowControl/>
              <w:autoSpaceDE/>
              <w:autoSpaceDN/>
              <w:jc w:val="right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F3825" w:rsidRPr="004011E8" w:rsidRDefault="004F3825" w:rsidP="00766DCF">
            <w:pPr>
              <w:widowControl/>
              <w:autoSpaceDE/>
              <w:autoSpaceDN/>
              <w:jc w:val="right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</w:tr>
      <w:tr w:rsidR="004F3825" w:rsidRPr="004011E8" w:rsidTr="004F3825">
        <w:trPr>
          <w:trHeight w:val="57"/>
        </w:trPr>
        <w:tc>
          <w:tcPr>
            <w:tcW w:w="7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F3825" w:rsidRPr="004011E8" w:rsidRDefault="004F3825" w:rsidP="00766DCF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  <w:tc>
          <w:tcPr>
            <w:tcW w:w="46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F3825" w:rsidRPr="004011E8" w:rsidRDefault="004F3825" w:rsidP="00766DCF">
            <w:pPr>
              <w:widowControl/>
              <w:autoSpaceDE/>
              <w:autoSpaceDN/>
              <w:jc w:val="both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F3825" w:rsidRPr="004011E8" w:rsidRDefault="004F3825" w:rsidP="00766DCF">
            <w:pPr>
              <w:widowControl/>
              <w:autoSpaceDE/>
              <w:autoSpaceDN/>
              <w:jc w:val="both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F3825" w:rsidRPr="004011E8" w:rsidRDefault="004F3825" w:rsidP="00766DCF">
            <w:pPr>
              <w:widowControl/>
              <w:autoSpaceDE/>
              <w:autoSpaceDN/>
              <w:jc w:val="right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F3825" w:rsidRPr="004011E8" w:rsidRDefault="004F3825" w:rsidP="00766DCF">
            <w:pPr>
              <w:widowControl/>
              <w:autoSpaceDE/>
              <w:autoSpaceDN/>
              <w:jc w:val="right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F3825" w:rsidRPr="004011E8" w:rsidRDefault="004F3825" w:rsidP="00766DCF">
            <w:pPr>
              <w:widowControl/>
              <w:autoSpaceDE/>
              <w:autoSpaceDN/>
              <w:jc w:val="right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</w:tr>
      <w:tr w:rsidR="004F3825" w:rsidRPr="004011E8" w:rsidTr="004F3825">
        <w:trPr>
          <w:trHeight w:val="57"/>
        </w:trPr>
        <w:tc>
          <w:tcPr>
            <w:tcW w:w="70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F3825" w:rsidRPr="004011E8" w:rsidRDefault="004F3825" w:rsidP="00766DCF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  <w:tc>
          <w:tcPr>
            <w:tcW w:w="46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F3825" w:rsidRPr="004011E8" w:rsidRDefault="004F3825" w:rsidP="00766DCF">
            <w:pPr>
              <w:widowControl/>
              <w:autoSpaceDE/>
              <w:autoSpaceDN/>
              <w:jc w:val="both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F3825" w:rsidRPr="004011E8" w:rsidRDefault="004F3825" w:rsidP="00766DCF">
            <w:pPr>
              <w:widowControl/>
              <w:autoSpaceDE/>
              <w:autoSpaceDN/>
              <w:jc w:val="both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F3825" w:rsidRPr="004011E8" w:rsidRDefault="004F3825" w:rsidP="00766DCF">
            <w:pPr>
              <w:widowControl/>
              <w:autoSpaceDE/>
              <w:autoSpaceDN/>
              <w:jc w:val="right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F3825" w:rsidRPr="004011E8" w:rsidRDefault="004F3825" w:rsidP="00766DCF">
            <w:pPr>
              <w:widowControl/>
              <w:autoSpaceDE/>
              <w:autoSpaceDN/>
              <w:jc w:val="right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F3825" w:rsidRPr="004011E8" w:rsidRDefault="004F3825" w:rsidP="00766DCF">
            <w:pPr>
              <w:widowControl/>
              <w:autoSpaceDE/>
              <w:autoSpaceDN/>
              <w:jc w:val="right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</w:tr>
      <w:tr w:rsidR="004011E8" w:rsidRPr="004011E8" w:rsidTr="007716C3">
        <w:trPr>
          <w:trHeight w:val="490"/>
        </w:trPr>
        <w:tc>
          <w:tcPr>
            <w:tcW w:w="986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F3825" w:rsidRPr="004011E8" w:rsidRDefault="004F3825" w:rsidP="00766DCF">
            <w:pPr>
              <w:widowControl/>
              <w:autoSpaceDE/>
              <w:autoSpaceDN/>
              <w:jc w:val="center"/>
              <w:rPr>
                <w:rFonts w:ascii="Arial" w:hAnsi="Arial" w:cs="Arial"/>
                <w:color w:val="FF0000"/>
                <w:sz w:val="20"/>
                <w:szCs w:val="20"/>
                <w:lang w:bidi="ar-SA"/>
              </w:rPr>
            </w:pPr>
          </w:p>
        </w:tc>
      </w:tr>
    </w:tbl>
    <w:p w:rsidR="00B679DA" w:rsidRPr="00020343" w:rsidRDefault="00BC2C65" w:rsidP="00640F78">
      <w:pPr>
        <w:jc w:val="both"/>
        <w:rPr>
          <w:rFonts w:ascii="Arial" w:hAnsi="Arial" w:cs="Arial"/>
          <w:sz w:val="24"/>
          <w:szCs w:val="24"/>
        </w:rPr>
      </w:pPr>
      <w:r w:rsidRPr="00020343">
        <w:rPr>
          <w:rFonts w:ascii="Arial" w:hAnsi="Arial" w:cs="Arial"/>
          <w:sz w:val="24"/>
          <w:szCs w:val="24"/>
        </w:rPr>
        <w:t xml:space="preserve"> </w:t>
      </w:r>
    </w:p>
    <w:p w:rsidR="00ED5EBE" w:rsidRPr="00020343" w:rsidRDefault="00D75807" w:rsidP="00281F29">
      <w:pPr>
        <w:pStyle w:val="NormalWeb"/>
        <w:numPr>
          <w:ilvl w:val="0"/>
          <w:numId w:val="5"/>
        </w:numPr>
        <w:spacing w:before="0" w:beforeAutospacing="0" w:after="0" w:afterAutospacing="0"/>
        <w:ind w:left="142" w:hanging="11"/>
        <w:jc w:val="both"/>
        <w:rPr>
          <w:rFonts w:ascii="Arial" w:hAnsi="Arial" w:cs="Arial"/>
        </w:rPr>
      </w:pPr>
      <w:r w:rsidRPr="00020343">
        <w:rPr>
          <w:rFonts w:ascii="Arial" w:hAnsi="Arial" w:cs="Arial"/>
          <w:b/>
        </w:rPr>
        <w:t>PROBLEMA</w:t>
      </w:r>
      <w:r w:rsidRPr="00020343">
        <w:rPr>
          <w:rFonts w:ascii="Arial" w:hAnsi="Arial" w:cs="Arial"/>
          <w:b/>
          <w:spacing w:val="10"/>
        </w:rPr>
        <w:t xml:space="preserve"> </w:t>
      </w:r>
      <w:r w:rsidRPr="00020343">
        <w:rPr>
          <w:rFonts w:ascii="Arial" w:hAnsi="Arial" w:cs="Arial"/>
          <w:b/>
        </w:rPr>
        <w:t>RESUMIDO:</w:t>
      </w:r>
      <w:r w:rsidRPr="00020343">
        <w:rPr>
          <w:rFonts w:ascii="Arial" w:hAnsi="Arial" w:cs="Arial"/>
          <w:b/>
          <w:spacing w:val="13"/>
        </w:rPr>
        <w:t xml:space="preserve"> </w:t>
      </w:r>
      <w:bookmarkStart w:id="3" w:name="_Hlk157076066"/>
    </w:p>
    <w:bookmarkEnd w:id="3"/>
    <w:p w:rsidR="007046E5" w:rsidRPr="00020343" w:rsidRDefault="007046E5" w:rsidP="007046E5">
      <w:pPr>
        <w:widowControl/>
        <w:adjustRightInd w:val="0"/>
        <w:rPr>
          <w:rFonts w:ascii="Arial" w:eastAsia="Calibri" w:hAnsi="Arial" w:cs="Arial"/>
          <w:color w:val="000000"/>
          <w:sz w:val="24"/>
          <w:szCs w:val="24"/>
          <w:lang w:bidi="ar-SA"/>
        </w:rPr>
      </w:pPr>
    </w:p>
    <w:p w:rsidR="00F750F1" w:rsidRPr="004011E8" w:rsidRDefault="004011E8" w:rsidP="00640F78">
      <w:pPr>
        <w:pStyle w:val="Corpodetexto"/>
        <w:ind w:left="0"/>
        <w:jc w:val="both"/>
        <w:rPr>
          <w:rFonts w:ascii="Arial" w:hAnsi="Arial" w:cs="Arial"/>
          <w:color w:val="FF0000"/>
          <w:lang w:val="pt-BR"/>
        </w:rPr>
      </w:pPr>
      <w:r w:rsidRPr="004011E8">
        <w:rPr>
          <w:color w:val="FF0000"/>
          <w:lang w:val="pt-BR"/>
        </w:rPr>
        <w:t>&lt;</w:t>
      </w:r>
      <w:r w:rsidR="004F3825" w:rsidRPr="004011E8">
        <w:rPr>
          <w:color w:val="FF0000"/>
          <w:lang w:val="pt-BR"/>
        </w:rPr>
        <w:t>Apresentar o problema e ser resolvido pela administração</w:t>
      </w:r>
      <w:r w:rsidRPr="004011E8">
        <w:rPr>
          <w:color w:val="FF0000"/>
          <w:lang w:val="pt-BR"/>
        </w:rPr>
        <w:t>&gt;</w:t>
      </w:r>
    </w:p>
    <w:p w:rsidR="00D67499" w:rsidRPr="0010597F" w:rsidRDefault="00D67499" w:rsidP="00640F78">
      <w:pPr>
        <w:jc w:val="both"/>
        <w:rPr>
          <w:rFonts w:ascii="Arial" w:hAnsi="Arial" w:cs="Arial"/>
          <w:b/>
          <w:color w:val="000000"/>
          <w:sz w:val="24"/>
          <w:szCs w:val="24"/>
        </w:rPr>
      </w:pPr>
    </w:p>
    <w:p w:rsidR="00165798" w:rsidRPr="0010597F" w:rsidRDefault="00D75807" w:rsidP="00281F29">
      <w:pPr>
        <w:pStyle w:val="PargrafodaLista"/>
        <w:numPr>
          <w:ilvl w:val="0"/>
          <w:numId w:val="5"/>
        </w:numPr>
        <w:rPr>
          <w:rFonts w:ascii="Arial" w:hAnsi="Arial" w:cs="Arial"/>
          <w:b/>
          <w:color w:val="000000"/>
          <w:sz w:val="24"/>
          <w:szCs w:val="24"/>
        </w:rPr>
      </w:pPr>
      <w:r w:rsidRPr="0010597F">
        <w:rPr>
          <w:rFonts w:ascii="Arial" w:hAnsi="Arial" w:cs="Arial"/>
          <w:b/>
          <w:color w:val="000000"/>
          <w:sz w:val="24"/>
          <w:szCs w:val="24"/>
        </w:rPr>
        <w:t>JUSTIFICATIVA DA NECESSIDADE</w:t>
      </w:r>
      <w:r w:rsidR="00165798" w:rsidRPr="0010597F">
        <w:rPr>
          <w:rFonts w:ascii="Arial" w:hAnsi="Arial" w:cs="Arial"/>
          <w:b/>
          <w:color w:val="000000"/>
          <w:sz w:val="24"/>
          <w:szCs w:val="24"/>
        </w:rPr>
        <w:t>:</w:t>
      </w:r>
    </w:p>
    <w:p w:rsidR="00097701" w:rsidRPr="0010597F" w:rsidRDefault="004F3825" w:rsidP="004F3825">
      <w:pPr>
        <w:tabs>
          <w:tab w:val="left" w:pos="900"/>
        </w:tabs>
        <w:jc w:val="both"/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b/>
          <w:color w:val="000000"/>
          <w:sz w:val="24"/>
          <w:szCs w:val="24"/>
        </w:rPr>
        <w:tab/>
      </w:r>
    </w:p>
    <w:p w:rsidR="00C75480" w:rsidRPr="004011E8" w:rsidRDefault="004F3825" w:rsidP="004F3825">
      <w:pPr>
        <w:pStyle w:val="Ttulo4"/>
        <w:jc w:val="both"/>
        <w:rPr>
          <w:rFonts w:ascii="Times New Roman" w:hAnsi="Times New Roman"/>
          <w:b w:val="0"/>
          <w:bCs w:val="0"/>
          <w:color w:val="FF0000"/>
          <w:sz w:val="24"/>
          <w:szCs w:val="24"/>
        </w:rPr>
      </w:pPr>
      <w:r w:rsidRPr="004011E8">
        <w:rPr>
          <w:rFonts w:ascii="Times New Roman" w:hAnsi="Times New Roman"/>
          <w:b w:val="0"/>
          <w:bCs w:val="0"/>
          <w:color w:val="FF0000"/>
          <w:sz w:val="24"/>
          <w:szCs w:val="24"/>
        </w:rPr>
        <w:t>&lt;Informar os fatos e fundamentos que especifiquem a necessidade de uso/utilização do bem/serviço, bem como os benefícios a</w:t>
      </w:r>
      <w:r w:rsidRPr="004011E8">
        <w:rPr>
          <w:rFonts w:ascii="Times New Roman" w:hAnsi="Times New Roman"/>
          <w:b w:val="0"/>
          <w:bCs w:val="0"/>
          <w:color w:val="FF0000"/>
          <w:sz w:val="24"/>
          <w:szCs w:val="24"/>
          <w:lang w:val="pt-BR"/>
        </w:rPr>
        <w:t xml:space="preserve"> </w:t>
      </w:r>
      <w:r w:rsidRPr="004011E8">
        <w:rPr>
          <w:rFonts w:ascii="Times New Roman" w:hAnsi="Times New Roman"/>
          <w:b w:val="0"/>
          <w:bCs w:val="0"/>
          <w:color w:val="FF0000"/>
          <w:sz w:val="24"/>
          <w:szCs w:val="24"/>
        </w:rPr>
        <w:t>serem alcançados, considerando o problema a ser resolvido, sob a perspectiva do interesse público. Podem ser usados dados</w:t>
      </w:r>
      <w:r w:rsidRPr="004011E8">
        <w:rPr>
          <w:rFonts w:ascii="Times New Roman" w:hAnsi="Times New Roman"/>
          <w:b w:val="0"/>
          <w:bCs w:val="0"/>
          <w:color w:val="FF0000"/>
          <w:sz w:val="24"/>
          <w:szCs w:val="24"/>
          <w:lang w:val="pt-BR"/>
        </w:rPr>
        <w:t xml:space="preserve"> </w:t>
      </w:r>
      <w:r w:rsidRPr="004011E8">
        <w:rPr>
          <w:rFonts w:ascii="Times New Roman" w:hAnsi="Times New Roman"/>
          <w:b w:val="0"/>
          <w:bCs w:val="0"/>
          <w:color w:val="FF0000"/>
          <w:sz w:val="24"/>
          <w:szCs w:val="24"/>
        </w:rPr>
        <w:t>estatísticos, histórico de contratos, entre outros. Considerar o Plano de Contratações Anual.&gt;</w:t>
      </w:r>
    </w:p>
    <w:p w:rsidR="00ED5EBE" w:rsidRPr="0010597F" w:rsidRDefault="00ED5EBE" w:rsidP="00640F78">
      <w:pPr>
        <w:widowControl/>
        <w:adjustRightInd w:val="0"/>
        <w:jc w:val="both"/>
        <w:rPr>
          <w:rFonts w:ascii="Arial" w:hAnsi="Arial" w:cs="Arial"/>
          <w:sz w:val="24"/>
          <w:szCs w:val="24"/>
        </w:rPr>
      </w:pPr>
    </w:p>
    <w:p w:rsidR="00165798" w:rsidRPr="0010597F" w:rsidRDefault="00D75807" w:rsidP="00281F29">
      <w:pPr>
        <w:pStyle w:val="PargrafodaLista"/>
        <w:widowControl/>
        <w:numPr>
          <w:ilvl w:val="0"/>
          <w:numId w:val="5"/>
        </w:numPr>
        <w:adjustRightInd w:val="0"/>
        <w:rPr>
          <w:rFonts w:ascii="Arial" w:hAnsi="Arial" w:cs="Arial"/>
          <w:sz w:val="24"/>
          <w:szCs w:val="24"/>
        </w:rPr>
      </w:pPr>
      <w:r w:rsidRPr="0010597F">
        <w:rPr>
          <w:rFonts w:ascii="Arial" w:hAnsi="Arial" w:cs="Arial"/>
          <w:b/>
          <w:color w:val="000000"/>
          <w:sz w:val="24"/>
          <w:szCs w:val="24"/>
        </w:rPr>
        <w:t xml:space="preserve"> R</w:t>
      </w:r>
      <w:r w:rsidRPr="0010597F">
        <w:rPr>
          <w:rFonts w:ascii="Arial" w:hAnsi="Arial" w:cs="Arial"/>
          <w:b/>
          <w:bCs/>
          <w:sz w:val="24"/>
          <w:szCs w:val="24"/>
        </w:rPr>
        <w:t>ESULTADOS PRETENDIDOS</w:t>
      </w:r>
      <w:r w:rsidRPr="0010597F">
        <w:rPr>
          <w:rFonts w:ascii="Arial" w:hAnsi="Arial" w:cs="Arial"/>
          <w:b/>
          <w:bCs/>
          <w:color w:val="000000"/>
          <w:sz w:val="24"/>
          <w:szCs w:val="24"/>
        </w:rPr>
        <w:t>:</w:t>
      </w:r>
    </w:p>
    <w:p w:rsidR="003A40CC" w:rsidRPr="0010597F" w:rsidRDefault="003A40CC" w:rsidP="00640F78">
      <w:pPr>
        <w:jc w:val="both"/>
        <w:rPr>
          <w:rFonts w:ascii="Arial" w:hAnsi="Arial" w:cs="Arial"/>
          <w:sz w:val="24"/>
          <w:szCs w:val="24"/>
        </w:rPr>
      </w:pPr>
    </w:p>
    <w:p w:rsidR="002222AC" w:rsidRPr="0010597F" w:rsidRDefault="002222AC" w:rsidP="00640F78">
      <w:pPr>
        <w:jc w:val="both"/>
        <w:rPr>
          <w:rFonts w:ascii="Arial" w:hAnsi="Arial" w:cs="Arial"/>
          <w:sz w:val="24"/>
          <w:szCs w:val="24"/>
        </w:rPr>
      </w:pPr>
      <w:r w:rsidRPr="0010597F">
        <w:rPr>
          <w:rFonts w:ascii="Arial" w:hAnsi="Arial" w:cs="Arial"/>
          <w:sz w:val="24"/>
          <w:szCs w:val="24"/>
        </w:rPr>
        <w:t>A contratação proposta visa alcançar os seguintes resultados:</w:t>
      </w:r>
    </w:p>
    <w:p w:rsidR="004A5E0F" w:rsidRPr="0010597F" w:rsidRDefault="004A5E0F" w:rsidP="00640F78">
      <w:pPr>
        <w:jc w:val="both"/>
        <w:rPr>
          <w:rFonts w:ascii="Arial" w:hAnsi="Arial" w:cs="Arial"/>
          <w:sz w:val="24"/>
          <w:szCs w:val="24"/>
        </w:rPr>
      </w:pPr>
    </w:p>
    <w:p w:rsidR="00773C38" w:rsidRPr="00773C38" w:rsidRDefault="00773C38" w:rsidP="00773C38">
      <w:pPr>
        <w:widowControl/>
        <w:autoSpaceDE/>
        <w:autoSpaceDN/>
        <w:rPr>
          <w:rFonts w:ascii="Arial" w:hAnsi="Arial" w:cs="Arial"/>
          <w:sz w:val="24"/>
          <w:szCs w:val="24"/>
          <w:lang w:bidi="ar-SA"/>
        </w:rPr>
      </w:pPr>
      <w:r w:rsidRPr="0010597F">
        <w:rPr>
          <w:rFonts w:ascii="Arial" w:hAnsi="Arial" w:cs="Arial"/>
          <w:bCs/>
          <w:sz w:val="24"/>
          <w:szCs w:val="24"/>
          <w:lang w:bidi="ar-SA"/>
        </w:rPr>
        <w:t xml:space="preserve">6.1 - </w:t>
      </w:r>
      <w:proofErr w:type="spellStart"/>
      <w:r w:rsidR="004011E8" w:rsidRPr="004011E8">
        <w:rPr>
          <w:rFonts w:ascii="Arial" w:hAnsi="Arial" w:cs="Arial"/>
          <w:bCs/>
          <w:color w:val="FF0000"/>
          <w:sz w:val="24"/>
          <w:szCs w:val="24"/>
          <w:lang w:bidi="ar-SA"/>
        </w:rPr>
        <w:t>xxxxxxxx</w:t>
      </w:r>
      <w:proofErr w:type="spellEnd"/>
    </w:p>
    <w:p w:rsidR="00773C38" w:rsidRPr="00773C38" w:rsidRDefault="00773C38" w:rsidP="004011E8">
      <w:pPr>
        <w:widowControl/>
        <w:autoSpaceDE/>
        <w:autoSpaceDN/>
        <w:rPr>
          <w:rFonts w:ascii="Arial" w:hAnsi="Arial" w:cs="Arial"/>
          <w:sz w:val="24"/>
          <w:szCs w:val="24"/>
          <w:lang w:bidi="ar-SA"/>
        </w:rPr>
      </w:pPr>
      <w:r w:rsidRPr="0010597F">
        <w:rPr>
          <w:rFonts w:ascii="Arial" w:hAnsi="Arial" w:cs="Arial"/>
          <w:bCs/>
          <w:sz w:val="24"/>
          <w:szCs w:val="24"/>
          <w:lang w:bidi="ar-SA"/>
        </w:rPr>
        <w:t xml:space="preserve">6.2 - </w:t>
      </w:r>
      <w:proofErr w:type="spellStart"/>
      <w:r w:rsidR="004011E8" w:rsidRPr="004011E8">
        <w:rPr>
          <w:rFonts w:ascii="Arial" w:hAnsi="Arial" w:cs="Arial"/>
          <w:bCs/>
          <w:color w:val="FF0000"/>
          <w:sz w:val="24"/>
          <w:szCs w:val="24"/>
          <w:lang w:bidi="ar-SA"/>
        </w:rPr>
        <w:t>xxxxxxxx</w:t>
      </w:r>
      <w:proofErr w:type="spellEnd"/>
    </w:p>
    <w:p w:rsidR="00773C38" w:rsidRDefault="00773C38" w:rsidP="00640F78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</w:rPr>
      </w:pPr>
    </w:p>
    <w:p w:rsidR="00123B5D" w:rsidRPr="00020343" w:rsidRDefault="00D75807" w:rsidP="00640F78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</w:rPr>
      </w:pPr>
      <w:r w:rsidRPr="00020343">
        <w:rPr>
          <w:rFonts w:ascii="Arial" w:hAnsi="Arial" w:cs="Arial"/>
          <w:b/>
        </w:rPr>
        <w:t>7 - MODALIDADE DE LICITAÇÃO SUGERIDA:</w:t>
      </w:r>
      <w:r w:rsidRPr="00020343">
        <w:rPr>
          <w:rFonts w:ascii="Arial" w:hAnsi="Arial" w:cs="Arial"/>
          <w:bCs/>
        </w:rPr>
        <w:t xml:space="preserve"> </w:t>
      </w:r>
    </w:p>
    <w:p w:rsidR="00640F78" w:rsidRPr="00020343" w:rsidRDefault="00640F78" w:rsidP="00640F78">
      <w:pPr>
        <w:jc w:val="both"/>
        <w:rPr>
          <w:rFonts w:ascii="Arial" w:hAnsi="Arial" w:cs="Arial"/>
          <w:bCs/>
          <w:sz w:val="24"/>
          <w:szCs w:val="24"/>
        </w:rPr>
      </w:pPr>
    </w:p>
    <w:p w:rsidR="00B679DA" w:rsidRPr="004011E8" w:rsidRDefault="004011E8" w:rsidP="00640F78">
      <w:pPr>
        <w:jc w:val="both"/>
        <w:rPr>
          <w:rFonts w:ascii="Arial" w:hAnsi="Arial" w:cs="Arial"/>
          <w:bCs/>
          <w:color w:val="FF0000"/>
          <w:sz w:val="24"/>
          <w:szCs w:val="24"/>
        </w:rPr>
      </w:pPr>
      <w:r w:rsidRPr="004011E8">
        <w:rPr>
          <w:rFonts w:ascii="Arial" w:hAnsi="Arial" w:cs="Arial"/>
          <w:bCs/>
          <w:color w:val="FF0000"/>
          <w:sz w:val="24"/>
          <w:szCs w:val="24"/>
        </w:rPr>
        <w:t>(</w:t>
      </w:r>
      <w:proofErr w:type="spellStart"/>
      <w:proofErr w:type="gramStart"/>
      <w:r w:rsidRPr="004011E8">
        <w:rPr>
          <w:rFonts w:ascii="Arial" w:hAnsi="Arial" w:cs="Arial"/>
          <w:bCs/>
          <w:color w:val="FF0000"/>
          <w:sz w:val="24"/>
          <w:szCs w:val="24"/>
        </w:rPr>
        <w:t>xxxxxxxxxxxxxxxxx</w:t>
      </w:r>
      <w:proofErr w:type="spellEnd"/>
      <w:proofErr w:type="gramEnd"/>
      <w:r w:rsidRPr="004011E8">
        <w:rPr>
          <w:rFonts w:ascii="Arial" w:hAnsi="Arial" w:cs="Arial"/>
          <w:bCs/>
          <w:color w:val="FF0000"/>
          <w:sz w:val="24"/>
          <w:szCs w:val="24"/>
        </w:rPr>
        <w:t>)</w:t>
      </w:r>
      <w:r w:rsidR="008F310F" w:rsidRPr="004011E8">
        <w:rPr>
          <w:rFonts w:ascii="Arial" w:hAnsi="Arial" w:cs="Arial"/>
          <w:bCs/>
          <w:color w:val="FF0000"/>
          <w:sz w:val="24"/>
          <w:szCs w:val="24"/>
        </w:rPr>
        <w:t>.</w:t>
      </w:r>
    </w:p>
    <w:p w:rsidR="008F5A38" w:rsidRPr="00020343" w:rsidRDefault="008F5A38" w:rsidP="00640F78">
      <w:pPr>
        <w:pStyle w:val="Ttulo"/>
        <w:tabs>
          <w:tab w:val="left" w:pos="4410"/>
        </w:tabs>
        <w:jc w:val="both"/>
        <w:rPr>
          <w:rFonts w:ascii="Arial" w:hAnsi="Arial" w:cs="Arial"/>
          <w:b w:val="0"/>
          <w:i w:val="0"/>
          <w:iCs w:val="0"/>
          <w:sz w:val="24"/>
          <w:szCs w:val="24"/>
          <w:u w:val="none"/>
        </w:rPr>
      </w:pPr>
    </w:p>
    <w:p w:rsidR="008F5A38" w:rsidRPr="00020343" w:rsidRDefault="00D75807" w:rsidP="00640F78">
      <w:pPr>
        <w:pStyle w:val="Ttulo"/>
        <w:tabs>
          <w:tab w:val="left" w:pos="4410"/>
        </w:tabs>
        <w:jc w:val="both"/>
        <w:rPr>
          <w:rFonts w:ascii="Arial" w:hAnsi="Arial" w:cs="Arial"/>
          <w:bCs w:val="0"/>
          <w:i w:val="0"/>
          <w:iCs w:val="0"/>
          <w:sz w:val="24"/>
          <w:szCs w:val="24"/>
          <w:u w:val="none"/>
        </w:rPr>
      </w:pPr>
      <w:r w:rsidRPr="00020343">
        <w:rPr>
          <w:rFonts w:ascii="Arial" w:hAnsi="Arial" w:cs="Arial"/>
          <w:i w:val="0"/>
          <w:iCs w:val="0"/>
          <w:sz w:val="24"/>
          <w:szCs w:val="24"/>
          <w:u w:val="none"/>
          <w:lang w:val="pt-BR"/>
        </w:rPr>
        <w:t xml:space="preserve">8- </w:t>
      </w:r>
      <w:r w:rsidRPr="00020343">
        <w:rPr>
          <w:rFonts w:ascii="Arial" w:hAnsi="Arial" w:cs="Arial"/>
          <w:i w:val="0"/>
          <w:iCs w:val="0"/>
          <w:sz w:val="24"/>
          <w:szCs w:val="24"/>
          <w:u w:val="none"/>
        </w:rPr>
        <w:t>DOTAÇÃO ORÇAMENTÁRIA</w:t>
      </w:r>
      <w:r w:rsidR="008F5A38" w:rsidRPr="00020343">
        <w:rPr>
          <w:rFonts w:ascii="Arial" w:hAnsi="Arial" w:cs="Arial"/>
          <w:i w:val="0"/>
          <w:iCs w:val="0"/>
          <w:sz w:val="24"/>
          <w:szCs w:val="24"/>
          <w:u w:val="none"/>
        </w:rPr>
        <w:t>:</w:t>
      </w:r>
      <w:r w:rsidR="008F5A38" w:rsidRPr="00020343">
        <w:rPr>
          <w:rFonts w:ascii="Arial" w:hAnsi="Arial" w:cs="Arial"/>
          <w:bCs w:val="0"/>
          <w:i w:val="0"/>
          <w:iCs w:val="0"/>
          <w:sz w:val="24"/>
          <w:szCs w:val="24"/>
          <w:u w:val="none"/>
        </w:rPr>
        <w:t xml:space="preserve"> </w:t>
      </w:r>
    </w:p>
    <w:p w:rsidR="008F5A38" w:rsidRPr="00020343" w:rsidRDefault="008F5A38" w:rsidP="00640F78">
      <w:pPr>
        <w:pStyle w:val="Ttulo"/>
        <w:tabs>
          <w:tab w:val="left" w:pos="4410"/>
        </w:tabs>
        <w:jc w:val="both"/>
        <w:rPr>
          <w:rFonts w:ascii="Arial" w:hAnsi="Arial" w:cs="Arial"/>
          <w:b w:val="0"/>
          <w:i w:val="0"/>
          <w:iCs w:val="0"/>
          <w:sz w:val="24"/>
          <w:szCs w:val="24"/>
          <w:u w:val="none"/>
        </w:rPr>
      </w:pPr>
    </w:p>
    <w:p w:rsidR="00750B4F" w:rsidRPr="00020343" w:rsidRDefault="00750B4F" w:rsidP="00640F78">
      <w:pPr>
        <w:jc w:val="both"/>
        <w:rPr>
          <w:rFonts w:ascii="Arial" w:hAnsi="Arial" w:cs="Arial"/>
          <w:spacing w:val="-2"/>
          <w:sz w:val="24"/>
          <w:szCs w:val="24"/>
        </w:rPr>
      </w:pPr>
      <w:r w:rsidRPr="00020343">
        <w:rPr>
          <w:rFonts w:ascii="Arial" w:hAnsi="Arial" w:cs="Arial"/>
          <w:sz w:val="24"/>
          <w:szCs w:val="24"/>
        </w:rPr>
        <w:t>As</w:t>
      </w:r>
      <w:r w:rsidRPr="00020343">
        <w:rPr>
          <w:rFonts w:ascii="Arial" w:hAnsi="Arial" w:cs="Arial"/>
          <w:spacing w:val="-2"/>
          <w:sz w:val="24"/>
          <w:szCs w:val="24"/>
        </w:rPr>
        <w:t xml:space="preserve"> </w:t>
      </w:r>
      <w:r w:rsidRPr="00020343">
        <w:rPr>
          <w:rFonts w:ascii="Arial" w:hAnsi="Arial" w:cs="Arial"/>
          <w:sz w:val="24"/>
          <w:szCs w:val="24"/>
        </w:rPr>
        <w:t>despesas</w:t>
      </w:r>
      <w:r w:rsidRPr="00020343">
        <w:rPr>
          <w:rFonts w:ascii="Arial" w:hAnsi="Arial" w:cs="Arial"/>
          <w:spacing w:val="-1"/>
          <w:sz w:val="24"/>
          <w:szCs w:val="24"/>
        </w:rPr>
        <w:t xml:space="preserve"> </w:t>
      </w:r>
      <w:r w:rsidRPr="00020343">
        <w:rPr>
          <w:rFonts w:ascii="Arial" w:hAnsi="Arial" w:cs="Arial"/>
          <w:sz w:val="24"/>
          <w:szCs w:val="24"/>
        </w:rPr>
        <w:t>decorrentes desta solicitação</w:t>
      </w:r>
      <w:r w:rsidRPr="00020343">
        <w:rPr>
          <w:rFonts w:ascii="Arial" w:hAnsi="Arial" w:cs="Arial"/>
          <w:spacing w:val="-1"/>
          <w:sz w:val="24"/>
          <w:szCs w:val="24"/>
        </w:rPr>
        <w:t xml:space="preserve"> </w:t>
      </w:r>
      <w:r w:rsidRPr="00020343">
        <w:rPr>
          <w:rFonts w:ascii="Arial" w:hAnsi="Arial" w:cs="Arial"/>
          <w:sz w:val="24"/>
          <w:szCs w:val="24"/>
        </w:rPr>
        <w:t>correrão</w:t>
      </w:r>
      <w:r w:rsidRPr="00020343">
        <w:rPr>
          <w:rFonts w:ascii="Arial" w:hAnsi="Arial" w:cs="Arial"/>
          <w:spacing w:val="-1"/>
          <w:sz w:val="24"/>
          <w:szCs w:val="24"/>
        </w:rPr>
        <w:t xml:space="preserve"> </w:t>
      </w:r>
      <w:r w:rsidRPr="00020343">
        <w:rPr>
          <w:rFonts w:ascii="Arial" w:hAnsi="Arial" w:cs="Arial"/>
          <w:sz w:val="24"/>
          <w:szCs w:val="24"/>
        </w:rPr>
        <w:t>à</w:t>
      </w:r>
      <w:r w:rsidRPr="00020343">
        <w:rPr>
          <w:rFonts w:ascii="Arial" w:hAnsi="Arial" w:cs="Arial"/>
          <w:spacing w:val="-2"/>
          <w:sz w:val="24"/>
          <w:szCs w:val="24"/>
        </w:rPr>
        <w:t xml:space="preserve"> </w:t>
      </w:r>
      <w:r w:rsidRPr="00020343">
        <w:rPr>
          <w:rFonts w:ascii="Arial" w:hAnsi="Arial" w:cs="Arial"/>
          <w:sz w:val="24"/>
          <w:szCs w:val="24"/>
        </w:rPr>
        <w:t>conta</w:t>
      </w:r>
      <w:r w:rsidRPr="00020343">
        <w:rPr>
          <w:rFonts w:ascii="Arial" w:hAnsi="Arial" w:cs="Arial"/>
          <w:spacing w:val="-2"/>
          <w:sz w:val="24"/>
          <w:szCs w:val="24"/>
        </w:rPr>
        <w:t xml:space="preserve"> </w:t>
      </w:r>
      <w:r w:rsidRPr="00020343">
        <w:rPr>
          <w:rFonts w:ascii="Arial" w:hAnsi="Arial" w:cs="Arial"/>
          <w:sz w:val="24"/>
          <w:szCs w:val="24"/>
        </w:rPr>
        <w:t>das</w:t>
      </w:r>
      <w:r w:rsidRPr="00020343">
        <w:rPr>
          <w:rFonts w:ascii="Arial" w:hAnsi="Arial" w:cs="Arial"/>
          <w:spacing w:val="3"/>
          <w:sz w:val="24"/>
          <w:szCs w:val="24"/>
        </w:rPr>
        <w:t xml:space="preserve"> </w:t>
      </w:r>
      <w:r w:rsidRPr="00020343">
        <w:rPr>
          <w:rFonts w:ascii="Arial" w:hAnsi="Arial" w:cs="Arial"/>
          <w:sz w:val="24"/>
          <w:szCs w:val="24"/>
        </w:rPr>
        <w:t>dotações</w:t>
      </w:r>
      <w:r w:rsidRPr="00020343">
        <w:rPr>
          <w:rFonts w:ascii="Arial" w:hAnsi="Arial" w:cs="Arial"/>
          <w:spacing w:val="-1"/>
          <w:sz w:val="24"/>
          <w:szCs w:val="24"/>
        </w:rPr>
        <w:t xml:space="preserve"> </w:t>
      </w:r>
      <w:r w:rsidRPr="00020343">
        <w:rPr>
          <w:rFonts w:ascii="Arial" w:hAnsi="Arial" w:cs="Arial"/>
          <w:sz w:val="24"/>
          <w:szCs w:val="24"/>
        </w:rPr>
        <w:t>orçamentárias</w:t>
      </w:r>
      <w:r w:rsidRPr="00020343">
        <w:rPr>
          <w:rFonts w:ascii="Arial" w:hAnsi="Arial" w:cs="Arial"/>
          <w:spacing w:val="-2"/>
          <w:sz w:val="24"/>
          <w:szCs w:val="24"/>
        </w:rPr>
        <w:t xml:space="preserve"> </w:t>
      </w:r>
      <w:r w:rsidR="004011E8">
        <w:rPr>
          <w:rFonts w:ascii="Arial" w:hAnsi="Arial" w:cs="Arial"/>
          <w:spacing w:val="-2"/>
          <w:sz w:val="24"/>
          <w:szCs w:val="24"/>
        </w:rPr>
        <w:t xml:space="preserve">estipuladas no </w:t>
      </w:r>
      <w:r w:rsidR="00B50218" w:rsidRPr="00020343">
        <w:rPr>
          <w:rFonts w:ascii="Arial" w:hAnsi="Arial" w:cs="Arial"/>
          <w:sz w:val="24"/>
          <w:szCs w:val="24"/>
        </w:rPr>
        <w:t>orçamento vigente, apropriada para a devida execução do objeto a ser contratado, conforme consulta prévia efetuada ao setor responsável.</w:t>
      </w:r>
    </w:p>
    <w:p w:rsidR="00750B4F" w:rsidRPr="00020343" w:rsidRDefault="00750B4F" w:rsidP="00640F78">
      <w:pPr>
        <w:jc w:val="both"/>
        <w:rPr>
          <w:rFonts w:ascii="Arial" w:hAnsi="Arial" w:cs="Arial"/>
          <w:bCs/>
          <w:sz w:val="24"/>
          <w:szCs w:val="24"/>
        </w:rPr>
      </w:pPr>
    </w:p>
    <w:p w:rsidR="005A29D6" w:rsidRPr="00020343" w:rsidRDefault="00D75807" w:rsidP="00640F78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020343">
        <w:rPr>
          <w:rFonts w:ascii="Arial" w:hAnsi="Arial" w:cs="Arial"/>
          <w:b/>
          <w:bCs/>
          <w:sz w:val="24"/>
          <w:szCs w:val="24"/>
        </w:rPr>
        <w:lastRenderedPageBreak/>
        <w:t>9 - REQUISITOS NECESSÁRIOS PARA A CONTRATAÇÃO</w:t>
      </w:r>
      <w:r w:rsidR="003063DE" w:rsidRPr="00020343">
        <w:rPr>
          <w:rFonts w:ascii="Arial" w:hAnsi="Arial" w:cs="Arial"/>
          <w:b/>
          <w:bCs/>
          <w:sz w:val="24"/>
          <w:szCs w:val="24"/>
        </w:rPr>
        <w:t>:</w:t>
      </w:r>
    </w:p>
    <w:p w:rsidR="008E45B2" w:rsidRPr="00020343" w:rsidRDefault="008E45B2" w:rsidP="00640F78">
      <w:pPr>
        <w:jc w:val="both"/>
        <w:rPr>
          <w:rFonts w:ascii="Arial" w:hAnsi="Arial" w:cs="Arial"/>
          <w:sz w:val="24"/>
          <w:szCs w:val="24"/>
        </w:rPr>
      </w:pPr>
    </w:p>
    <w:p w:rsidR="00B50218" w:rsidRPr="00020343" w:rsidRDefault="00640F78" w:rsidP="00640F78">
      <w:pPr>
        <w:jc w:val="both"/>
        <w:rPr>
          <w:rFonts w:ascii="Arial" w:hAnsi="Arial" w:cs="Arial"/>
          <w:sz w:val="24"/>
          <w:szCs w:val="24"/>
        </w:rPr>
      </w:pPr>
      <w:r w:rsidRPr="00020343">
        <w:rPr>
          <w:rFonts w:ascii="Arial" w:hAnsi="Arial" w:cs="Arial"/>
          <w:sz w:val="24"/>
          <w:szCs w:val="24"/>
        </w:rPr>
        <w:t>9</w:t>
      </w:r>
      <w:r w:rsidR="00B50218" w:rsidRPr="00020343">
        <w:rPr>
          <w:rFonts w:ascii="Arial" w:hAnsi="Arial" w:cs="Arial"/>
          <w:sz w:val="24"/>
          <w:szCs w:val="24"/>
        </w:rPr>
        <w:t xml:space="preserve">.1 - Os itens estão descritos considerando padrões mínimos de qualidade, bem como os requisitos indispensáveis à contratação, como previstos na Lei 14.133/2021, de forma a permitir a seleção da proposta mais vantajosa. </w:t>
      </w:r>
    </w:p>
    <w:p w:rsidR="00B50218" w:rsidRPr="00020343" w:rsidRDefault="00B50218" w:rsidP="00640F78">
      <w:pPr>
        <w:pStyle w:val="Corpodetexto"/>
        <w:ind w:left="0"/>
        <w:rPr>
          <w:rFonts w:ascii="Arial" w:hAnsi="Arial" w:cs="Arial"/>
          <w:iCs/>
        </w:rPr>
      </w:pPr>
    </w:p>
    <w:p w:rsidR="00B50218" w:rsidRPr="00020343" w:rsidRDefault="00640F78" w:rsidP="00640F78">
      <w:pPr>
        <w:pStyle w:val="Corpodetexto"/>
        <w:ind w:left="0"/>
        <w:rPr>
          <w:rFonts w:ascii="Arial" w:hAnsi="Arial" w:cs="Arial"/>
        </w:rPr>
      </w:pPr>
      <w:r w:rsidRPr="00020343">
        <w:rPr>
          <w:rFonts w:ascii="Arial" w:hAnsi="Arial" w:cs="Arial"/>
        </w:rPr>
        <w:t>9</w:t>
      </w:r>
      <w:r w:rsidR="00B50218" w:rsidRPr="00020343">
        <w:rPr>
          <w:rFonts w:ascii="Arial" w:hAnsi="Arial" w:cs="Arial"/>
        </w:rPr>
        <w:t>.2 - As licitantes deverão apresentar os documentos abaixo relacionados, em original ou cópia legível autenticada por cartório competente, com vigência plena até a data fixada para abertura dos envelopes “Documentação”:</w:t>
      </w:r>
    </w:p>
    <w:p w:rsidR="00B50218" w:rsidRPr="00020343" w:rsidRDefault="00B50218" w:rsidP="00640F78">
      <w:pPr>
        <w:pStyle w:val="Corpodetexto"/>
        <w:ind w:left="0"/>
        <w:rPr>
          <w:rFonts w:ascii="Arial" w:hAnsi="Arial" w:cs="Arial"/>
        </w:rPr>
      </w:pPr>
    </w:p>
    <w:p w:rsidR="00B50218" w:rsidRPr="00020343" w:rsidRDefault="00640F78" w:rsidP="00640F78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020343">
        <w:rPr>
          <w:rFonts w:ascii="Arial" w:hAnsi="Arial" w:cs="Arial"/>
          <w:b/>
          <w:bCs/>
          <w:sz w:val="24"/>
          <w:szCs w:val="24"/>
        </w:rPr>
        <w:t>9</w:t>
      </w:r>
      <w:r w:rsidR="00B50218" w:rsidRPr="00020343">
        <w:rPr>
          <w:rFonts w:ascii="Arial" w:hAnsi="Arial" w:cs="Arial"/>
          <w:b/>
          <w:bCs/>
          <w:sz w:val="24"/>
          <w:szCs w:val="24"/>
        </w:rPr>
        <w:t>.2.1 - Serão realizadas pesquisas no Cadastro Nacional de Empresas Inidôneas e Suspensas – CEIS e no Cadastro Nacional de Condenações Cíveis por Atos de Improbidade Administrativa, mantido pelo Conselho Nacional de Justiça;</w:t>
      </w:r>
    </w:p>
    <w:p w:rsidR="00B50218" w:rsidRPr="00020343" w:rsidRDefault="00B50218" w:rsidP="00640F78">
      <w:pPr>
        <w:jc w:val="both"/>
        <w:rPr>
          <w:rFonts w:ascii="Arial" w:hAnsi="Arial" w:cs="Arial"/>
          <w:b/>
          <w:bCs/>
          <w:sz w:val="24"/>
          <w:szCs w:val="24"/>
        </w:rPr>
      </w:pPr>
    </w:p>
    <w:p w:rsidR="00B50218" w:rsidRPr="00020343" w:rsidRDefault="00B50218" w:rsidP="008A3220">
      <w:pPr>
        <w:widowControl/>
        <w:numPr>
          <w:ilvl w:val="0"/>
          <w:numId w:val="1"/>
        </w:numPr>
        <w:autoSpaceDE/>
        <w:ind w:left="0" w:firstLine="0"/>
        <w:jc w:val="both"/>
        <w:rPr>
          <w:rFonts w:ascii="Arial" w:hAnsi="Arial" w:cs="Arial"/>
          <w:sz w:val="24"/>
          <w:szCs w:val="24"/>
        </w:rPr>
      </w:pPr>
      <w:r w:rsidRPr="00020343">
        <w:rPr>
          <w:rFonts w:ascii="Arial" w:hAnsi="Arial" w:cs="Arial"/>
          <w:sz w:val="24"/>
          <w:szCs w:val="24"/>
        </w:rPr>
        <w:t>A consulta aos cadastros será realizada em nome da empresa licitante e também de seu sócio majoritário, por força do artigo 12 da Lei n° 8.429, de 1992.</w:t>
      </w:r>
    </w:p>
    <w:p w:rsidR="00B50218" w:rsidRPr="00020343" w:rsidRDefault="00B50218" w:rsidP="00640F78">
      <w:pPr>
        <w:jc w:val="both"/>
        <w:rPr>
          <w:rFonts w:ascii="Arial" w:hAnsi="Arial" w:cs="Arial"/>
          <w:sz w:val="24"/>
          <w:szCs w:val="24"/>
        </w:rPr>
      </w:pPr>
    </w:p>
    <w:p w:rsidR="00B50218" w:rsidRPr="00020343" w:rsidRDefault="00B50218" w:rsidP="008A3220">
      <w:pPr>
        <w:widowControl/>
        <w:numPr>
          <w:ilvl w:val="0"/>
          <w:numId w:val="1"/>
        </w:numPr>
        <w:autoSpaceDE/>
        <w:ind w:left="0" w:firstLine="0"/>
        <w:jc w:val="both"/>
        <w:rPr>
          <w:rFonts w:ascii="Arial" w:hAnsi="Arial" w:cs="Arial"/>
          <w:sz w:val="24"/>
          <w:szCs w:val="24"/>
        </w:rPr>
      </w:pPr>
      <w:r w:rsidRPr="00020343">
        <w:rPr>
          <w:rFonts w:ascii="Arial" w:hAnsi="Arial" w:cs="Arial"/>
          <w:sz w:val="24"/>
          <w:szCs w:val="24"/>
        </w:rPr>
        <w:t>Constatada a existência de sanção, a Agente de Contratação reputará o licitante inabilitado, por falta de condição de participação.</w:t>
      </w:r>
    </w:p>
    <w:p w:rsidR="00B50218" w:rsidRPr="00020343" w:rsidRDefault="00B50218" w:rsidP="00640F78">
      <w:pPr>
        <w:pStyle w:val="Corpodetexto"/>
        <w:ind w:left="0"/>
        <w:rPr>
          <w:rFonts w:ascii="Arial" w:hAnsi="Arial" w:cs="Arial"/>
        </w:rPr>
      </w:pPr>
    </w:p>
    <w:p w:rsidR="00B50218" w:rsidRPr="00020343" w:rsidRDefault="00B50218" w:rsidP="00640F78">
      <w:pPr>
        <w:pStyle w:val="Corpodetexto"/>
        <w:ind w:left="0"/>
        <w:rPr>
          <w:rFonts w:ascii="Arial" w:hAnsi="Arial" w:cs="Arial"/>
          <w:b/>
          <w:bCs/>
        </w:rPr>
      </w:pPr>
      <w:r w:rsidRPr="00020343">
        <w:rPr>
          <w:rFonts w:ascii="Arial" w:hAnsi="Arial" w:cs="Arial"/>
          <w:b/>
          <w:bCs/>
        </w:rPr>
        <w:t>PESSOA FÍSICA</w:t>
      </w:r>
    </w:p>
    <w:p w:rsidR="00B50218" w:rsidRPr="00020343" w:rsidRDefault="00B50218" w:rsidP="00640F78">
      <w:pPr>
        <w:jc w:val="both"/>
        <w:rPr>
          <w:rFonts w:ascii="Arial" w:hAnsi="Arial" w:cs="Arial"/>
          <w:b/>
          <w:sz w:val="24"/>
          <w:szCs w:val="24"/>
        </w:rPr>
      </w:pPr>
    </w:p>
    <w:p w:rsidR="00B50218" w:rsidRPr="00020343" w:rsidRDefault="00640F78" w:rsidP="00640F78">
      <w:pPr>
        <w:jc w:val="both"/>
        <w:rPr>
          <w:rFonts w:ascii="Arial" w:hAnsi="Arial" w:cs="Arial"/>
          <w:sz w:val="24"/>
          <w:szCs w:val="24"/>
        </w:rPr>
      </w:pPr>
      <w:r w:rsidRPr="00020343">
        <w:rPr>
          <w:rFonts w:ascii="Arial" w:hAnsi="Arial" w:cs="Arial"/>
          <w:b/>
          <w:sz w:val="24"/>
          <w:szCs w:val="24"/>
        </w:rPr>
        <w:t>9</w:t>
      </w:r>
      <w:r w:rsidR="00B50218" w:rsidRPr="00020343">
        <w:rPr>
          <w:rFonts w:ascii="Arial" w:hAnsi="Arial" w:cs="Arial"/>
          <w:b/>
          <w:sz w:val="24"/>
          <w:szCs w:val="24"/>
        </w:rPr>
        <w:t>.2.2 - Habilitação:</w:t>
      </w:r>
    </w:p>
    <w:p w:rsidR="00B50218" w:rsidRPr="00020343" w:rsidRDefault="00B50218" w:rsidP="008A3220">
      <w:pPr>
        <w:widowControl/>
        <w:numPr>
          <w:ilvl w:val="0"/>
          <w:numId w:val="2"/>
        </w:numPr>
        <w:ind w:left="0" w:firstLine="0"/>
        <w:jc w:val="both"/>
        <w:rPr>
          <w:rFonts w:ascii="Arial" w:hAnsi="Arial" w:cs="Arial"/>
          <w:sz w:val="24"/>
          <w:szCs w:val="24"/>
        </w:rPr>
      </w:pPr>
      <w:proofErr w:type="gramStart"/>
      <w:r w:rsidRPr="00020343">
        <w:rPr>
          <w:rFonts w:ascii="Arial" w:hAnsi="Arial" w:cs="Arial"/>
          <w:sz w:val="24"/>
          <w:szCs w:val="24"/>
        </w:rPr>
        <w:t>prova</w:t>
      </w:r>
      <w:proofErr w:type="gramEnd"/>
      <w:r w:rsidRPr="00020343">
        <w:rPr>
          <w:rFonts w:ascii="Arial" w:hAnsi="Arial" w:cs="Arial"/>
          <w:sz w:val="24"/>
          <w:szCs w:val="24"/>
        </w:rPr>
        <w:t xml:space="preserve"> de inscrição no Cadastro Pessoa Física (CPF); </w:t>
      </w:r>
    </w:p>
    <w:p w:rsidR="00B50218" w:rsidRPr="00020343" w:rsidRDefault="00B50218" w:rsidP="00640F78">
      <w:pPr>
        <w:jc w:val="both"/>
        <w:rPr>
          <w:rFonts w:ascii="Arial" w:hAnsi="Arial" w:cs="Arial"/>
          <w:b/>
          <w:sz w:val="24"/>
          <w:szCs w:val="24"/>
        </w:rPr>
      </w:pPr>
    </w:p>
    <w:p w:rsidR="00B50218" w:rsidRPr="00020343" w:rsidRDefault="00640F78" w:rsidP="00640F78">
      <w:pPr>
        <w:jc w:val="both"/>
        <w:rPr>
          <w:rFonts w:ascii="Arial" w:hAnsi="Arial" w:cs="Arial"/>
          <w:sz w:val="24"/>
          <w:szCs w:val="24"/>
        </w:rPr>
      </w:pPr>
      <w:r w:rsidRPr="00020343">
        <w:rPr>
          <w:rFonts w:ascii="Arial" w:hAnsi="Arial" w:cs="Arial"/>
          <w:b/>
          <w:sz w:val="24"/>
          <w:szCs w:val="24"/>
        </w:rPr>
        <w:t>9</w:t>
      </w:r>
      <w:r w:rsidR="00B50218" w:rsidRPr="00020343">
        <w:rPr>
          <w:rFonts w:ascii="Arial" w:hAnsi="Arial" w:cs="Arial"/>
          <w:b/>
          <w:sz w:val="24"/>
          <w:szCs w:val="24"/>
        </w:rPr>
        <w:t>.2.3 - Regularidade Fiscal, social e Trabalhista</w:t>
      </w:r>
    </w:p>
    <w:p w:rsidR="00B50218" w:rsidRPr="00020343" w:rsidRDefault="00B50218" w:rsidP="008A3220">
      <w:pPr>
        <w:widowControl/>
        <w:numPr>
          <w:ilvl w:val="0"/>
          <w:numId w:val="3"/>
        </w:numPr>
        <w:ind w:left="0" w:firstLine="0"/>
        <w:jc w:val="both"/>
        <w:rPr>
          <w:rFonts w:ascii="Arial" w:hAnsi="Arial" w:cs="Arial"/>
          <w:sz w:val="24"/>
          <w:szCs w:val="24"/>
        </w:rPr>
      </w:pPr>
      <w:proofErr w:type="gramStart"/>
      <w:r w:rsidRPr="00020343">
        <w:rPr>
          <w:rFonts w:ascii="Arial" w:hAnsi="Arial" w:cs="Arial"/>
          <w:sz w:val="24"/>
          <w:szCs w:val="24"/>
        </w:rPr>
        <w:t>prova</w:t>
      </w:r>
      <w:proofErr w:type="gramEnd"/>
      <w:r w:rsidRPr="00020343">
        <w:rPr>
          <w:rFonts w:ascii="Arial" w:hAnsi="Arial" w:cs="Arial"/>
          <w:sz w:val="24"/>
          <w:szCs w:val="24"/>
        </w:rPr>
        <w:t xml:space="preserve"> de regularidade para com a Fazenda Federal, Estadual e Municipal da sede da licitante;</w:t>
      </w:r>
    </w:p>
    <w:p w:rsidR="00B50218" w:rsidRPr="00020343" w:rsidRDefault="00B50218" w:rsidP="008A3220">
      <w:pPr>
        <w:widowControl/>
        <w:numPr>
          <w:ilvl w:val="0"/>
          <w:numId w:val="3"/>
        </w:numPr>
        <w:ind w:left="0" w:firstLine="0"/>
        <w:jc w:val="both"/>
        <w:rPr>
          <w:rFonts w:ascii="Arial" w:hAnsi="Arial" w:cs="Arial"/>
          <w:sz w:val="24"/>
          <w:szCs w:val="24"/>
        </w:rPr>
      </w:pPr>
      <w:proofErr w:type="gramStart"/>
      <w:r w:rsidRPr="00020343">
        <w:rPr>
          <w:rFonts w:ascii="Arial" w:hAnsi="Arial" w:cs="Arial"/>
          <w:sz w:val="24"/>
          <w:szCs w:val="24"/>
        </w:rPr>
        <w:t>prova</w:t>
      </w:r>
      <w:proofErr w:type="gramEnd"/>
      <w:r w:rsidRPr="00020343">
        <w:rPr>
          <w:rFonts w:ascii="Arial" w:hAnsi="Arial" w:cs="Arial"/>
          <w:sz w:val="24"/>
          <w:szCs w:val="24"/>
        </w:rPr>
        <w:t xml:space="preserve"> de inexistência de débitos inadimplidos perante a Justiça do Trabalho, mediante a apresentação de certidão negativa, nos termos do Título VII-A da Consolidação das Leis do Trabalho, aprovada pelo Decreto-Lei no 5.452, de 1o de maio de 1943.” (Lei 12.440/2011).</w:t>
      </w:r>
    </w:p>
    <w:p w:rsidR="00B50218" w:rsidRPr="00020343" w:rsidRDefault="00B50218" w:rsidP="00640F78">
      <w:pPr>
        <w:jc w:val="both"/>
        <w:rPr>
          <w:rFonts w:ascii="Arial" w:hAnsi="Arial" w:cs="Arial"/>
          <w:sz w:val="24"/>
          <w:szCs w:val="24"/>
        </w:rPr>
      </w:pPr>
    </w:p>
    <w:p w:rsidR="00B50218" w:rsidRPr="00020343" w:rsidRDefault="00B50218" w:rsidP="00640F78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020343">
        <w:rPr>
          <w:rFonts w:ascii="Arial" w:hAnsi="Arial" w:cs="Arial"/>
          <w:b/>
          <w:bCs/>
          <w:sz w:val="24"/>
          <w:szCs w:val="24"/>
        </w:rPr>
        <w:t>PESSOA JURÍDICA</w:t>
      </w:r>
    </w:p>
    <w:p w:rsidR="00B50218" w:rsidRPr="00020343" w:rsidRDefault="00B50218" w:rsidP="00640F78">
      <w:pPr>
        <w:jc w:val="both"/>
        <w:rPr>
          <w:rFonts w:ascii="Arial" w:hAnsi="Arial" w:cs="Arial"/>
          <w:sz w:val="24"/>
          <w:szCs w:val="24"/>
        </w:rPr>
      </w:pPr>
    </w:p>
    <w:p w:rsidR="00B50218" w:rsidRPr="00020343" w:rsidRDefault="00640F78" w:rsidP="00640F78">
      <w:pPr>
        <w:jc w:val="both"/>
        <w:rPr>
          <w:rFonts w:ascii="Arial" w:hAnsi="Arial" w:cs="Arial"/>
          <w:sz w:val="24"/>
          <w:szCs w:val="24"/>
        </w:rPr>
      </w:pPr>
      <w:r w:rsidRPr="00020343">
        <w:rPr>
          <w:rFonts w:ascii="Arial" w:hAnsi="Arial" w:cs="Arial"/>
          <w:b/>
          <w:sz w:val="24"/>
          <w:szCs w:val="24"/>
        </w:rPr>
        <w:t>9</w:t>
      </w:r>
      <w:r w:rsidR="00B50218" w:rsidRPr="00020343">
        <w:rPr>
          <w:rFonts w:ascii="Arial" w:hAnsi="Arial" w:cs="Arial"/>
          <w:b/>
          <w:sz w:val="24"/>
          <w:szCs w:val="24"/>
        </w:rPr>
        <w:t>.2.4 – Habilitação Jurídica:</w:t>
      </w:r>
    </w:p>
    <w:p w:rsidR="00B50218" w:rsidRPr="00020343" w:rsidRDefault="00B50218" w:rsidP="008A3220">
      <w:pPr>
        <w:widowControl/>
        <w:numPr>
          <w:ilvl w:val="0"/>
          <w:numId w:val="2"/>
        </w:numPr>
        <w:ind w:left="0" w:firstLine="0"/>
        <w:jc w:val="both"/>
        <w:rPr>
          <w:rFonts w:ascii="Arial" w:hAnsi="Arial" w:cs="Arial"/>
          <w:sz w:val="24"/>
          <w:szCs w:val="24"/>
        </w:rPr>
      </w:pPr>
      <w:proofErr w:type="gramStart"/>
      <w:r w:rsidRPr="00020343">
        <w:rPr>
          <w:rFonts w:ascii="Arial" w:hAnsi="Arial" w:cs="Arial"/>
          <w:sz w:val="24"/>
          <w:szCs w:val="24"/>
        </w:rPr>
        <w:t>registro</w:t>
      </w:r>
      <w:proofErr w:type="gramEnd"/>
      <w:r w:rsidRPr="00020343">
        <w:rPr>
          <w:rFonts w:ascii="Arial" w:hAnsi="Arial" w:cs="Arial"/>
          <w:sz w:val="24"/>
          <w:szCs w:val="24"/>
        </w:rPr>
        <w:t xml:space="preserve"> comercial, no caso de empresa individual;</w:t>
      </w:r>
      <w:r w:rsidRPr="00020343">
        <w:rPr>
          <w:rFonts w:ascii="Arial" w:hAnsi="Arial" w:cs="Arial"/>
          <w:sz w:val="24"/>
          <w:szCs w:val="24"/>
        </w:rPr>
        <w:tab/>
      </w:r>
    </w:p>
    <w:p w:rsidR="00B50218" w:rsidRPr="00020343" w:rsidRDefault="00B50218" w:rsidP="008A3220">
      <w:pPr>
        <w:widowControl/>
        <w:numPr>
          <w:ilvl w:val="0"/>
          <w:numId w:val="2"/>
        </w:numPr>
        <w:ind w:left="0" w:firstLine="0"/>
        <w:jc w:val="both"/>
        <w:rPr>
          <w:rFonts w:ascii="Arial" w:hAnsi="Arial" w:cs="Arial"/>
          <w:sz w:val="24"/>
          <w:szCs w:val="24"/>
        </w:rPr>
      </w:pPr>
      <w:proofErr w:type="gramStart"/>
      <w:r w:rsidRPr="00020343">
        <w:rPr>
          <w:rFonts w:ascii="Arial" w:hAnsi="Arial" w:cs="Arial"/>
          <w:sz w:val="24"/>
          <w:szCs w:val="24"/>
        </w:rPr>
        <w:t>ato</w:t>
      </w:r>
      <w:proofErr w:type="gramEnd"/>
      <w:r w:rsidRPr="00020343">
        <w:rPr>
          <w:rFonts w:ascii="Arial" w:hAnsi="Arial" w:cs="Arial"/>
          <w:sz w:val="24"/>
          <w:szCs w:val="24"/>
        </w:rPr>
        <w:t xml:space="preserve"> constitutivo, estatuto ou contrato social em vigor, devidamente registrado, em se tratando de sociedades comerciais, e, no caso de sociedades por ações, acompanhado de documentos de eleição de seus administradores;</w:t>
      </w:r>
    </w:p>
    <w:p w:rsidR="00B50218" w:rsidRPr="00020343" w:rsidRDefault="00B50218" w:rsidP="008A3220">
      <w:pPr>
        <w:widowControl/>
        <w:numPr>
          <w:ilvl w:val="0"/>
          <w:numId w:val="2"/>
        </w:numPr>
        <w:ind w:left="0" w:firstLine="0"/>
        <w:jc w:val="both"/>
        <w:rPr>
          <w:rFonts w:ascii="Arial" w:hAnsi="Arial" w:cs="Arial"/>
          <w:sz w:val="24"/>
          <w:szCs w:val="24"/>
        </w:rPr>
      </w:pPr>
      <w:proofErr w:type="gramStart"/>
      <w:r w:rsidRPr="00020343">
        <w:rPr>
          <w:rFonts w:ascii="Arial" w:hAnsi="Arial" w:cs="Arial"/>
          <w:sz w:val="24"/>
          <w:szCs w:val="24"/>
        </w:rPr>
        <w:t>inscrição</w:t>
      </w:r>
      <w:proofErr w:type="gramEnd"/>
      <w:r w:rsidRPr="00020343">
        <w:rPr>
          <w:rFonts w:ascii="Arial" w:hAnsi="Arial" w:cs="Arial"/>
          <w:sz w:val="24"/>
          <w:szCs w:val="24"/>
        </w:rPr>
        <w:t xml:space="preserve"> do ato constitutivo, no caso de sociedades civis, acompanhada de prova de diretoria em exercício;</w:t>
      </w:r>
    </w:p>
    <w:p w:rsidR="00B50218" w:rsidRPr="00020343" w:rsidRDefault="00B50218" w:rsidP="008A3220">
      <w:pPr>
        <w:widowControl/>
        <w:numPr>
          <w:ilvl w:val="0"/>
          <w:numId w:val="2"/>
        </w:numPr>
        <w:ind w:left="0" w:firstLine="0"/>
        <w:jc w:val="both"/>
        <w:rPr>
          <w:rFonts w:ascii="Arial" w:hAnsi="Arial" w:cs="Arial"/>
          <w:sz w:val="24"/>
          <w:szCs w:val="24"/>
        </w:rPr>
      </w:pPr>
      <w:proofErr w:type="gramStart"/>
      <w:r w:rsidRPr="00020343">
        <w:rPr>
          <w:rFonts w:ascii="Arial" w:hAnsi="Arial" w:cs="Arial"/>
          <w:sz w:val="24"/>
          <w:szCs w:val="24"/>
        </w:rPr>
        <w:t>decreto</w:t>
      </w:r>
      <w:proofErr w:type="gramEnd"/>
      <w:r w:rsidRPr="00020343">
        <w:rPr>
          <w:rFonts w:ascii="Arial" w:hAnsi="Arial" w:cs="Arial"/>
          <w:sz w:val="24"/>
          <w:szCs w:val="24"/>
        </w:rPr>
        <w:t xml:space="preserve"> de autorização, em se tratando de empresa ou sociedade estrangeira em funcionamento no País, e ato de registro ou autorização para funcionamento expedido pelo órgão competente, quando a atividade assim o exigir.</w:t>
      </w:r>
    </w:p>
    <w:p w:rsidR="00B50218" w:rsidRPr="00020343" w:rsidRDefault="00B50218" w:rsidP="008A3220">
      <w:pPr>
        <w:widowControl/>
        <w:numPr>
          <w:ilvl w:val="0"/>
          <w:numId w:val="2"/>
        </w:numPr>
        <w:ind w:left="0" w:firstLine="0"/>
        <w:jc w:val="both"/>
        <w:rPr>
          <w:rFonts w:ascii="Arial" w:hAnsi="Arial" w:cs="Arial"/>
          <w:sz w:val="24"/>
          <w:szCs w:val="24"/>
        </w:rPr>
      </w:pPr>
      <w:proofErr w:type="gramStart"/>
      <w:r w:rsidRPr="00020343">
        <w:rPr>
          <w:rFonts w:ascii="Arial" w:hAnsi="Arial" w:cs="Arial"/>
          <w:sz w:val="24"/>
          <w:szCs w:val="24"/>
        </w:rPr>
        <w:t>declaração</w:t>
      </w:r>
      <w:proofErr w:type="gramEnd"/>
      <w:r w:rsidRPr="00020343">
        <w:rPr>
          <w:rFonts w:ascii="Arial" w:hAnsi="Arial" w:cs="Arial"/>
          <w:sz w:val="24"/>
          <w:szCs w:val="24"/>
        </w:rPr>
        <w:t>, em cumprimento da Lei 9.854/99, de que não emprega mão-de-obra de menores. Ou, empregando-a, cumpre disposição expressada no inciso I do § 3º do artigo 227 combinada com a norma estatuída no inciso XXXIII do artigo 7º, tudo da Constituição Federal;</w:t>
      </w:r>
    </w:p>
    <w:p w:rsidR="00B50218" w:rsidRPr="00020343" w:rsidRDefault="00B50218" w:rsidP="00640F78">
      <w:pPr>
        <w:jc w:val="both"/>
        <w:rPr>
          <w:rFonts w:ascii="Arial" w:hAnsi="Arial" w:cs="Arial"/>
          <w:b/>
          <w:sz w:val="24"/>
          <w:szCs w:val="24"/>
        </w:rPr>
      </w:pPr>
    </w:p>
    <w:p w:rsidR="00B50218" w:rsidRPr="00020343" w:rsidRDefault="00640F78" w:rsidP="00640F78">
      <w:pPr>
        <w:jc w:val="both"/>
        <w:rPr>
          <w:rFonts w:ascii="Arial" w:hAnsi="Arial" w:cs="Arial"/>
          <w:sz w:val="24"/>
          <w:szCs w:val="24"/>
        </w:rPr>
      </w:pPr>
      <w:r w:rsidRPr="00020343">
        <w:rPr>
          <w:rFonts w:ascii="Arial" w:hAnsi="Arial" w:cs="Arial"/>
          <w:b/>
          <w:sz w:val="24"/>
          <w:szCs w:val="24"/>
        </w:rPr>
        <w:t>9</w:t>
      </w:r>
      <w:r w:rsidR="00B50218" w:rsidRPr="00020343">
        <w:rPr>
          <w:rFonts w:ascii="Arial" w:hAnsi="Arial" w:cs="Arial"/>
          <w:b/>
          <w:sz w:val="24"/>
          <w:szCs w:val="24"/>
        </w:rPr>
        <w:t>.2.5 – Regularidade Fiscal e Trabalhista</w:t>
      </w:r>
    </w:p>
    <w:p w:rsidR="00B50218" w:rsidRPr="00020343" w:rsidRDefault="00B50218" w:rsidP="008A3220">
      <w:pPr>
        <w:widowControl/>
        <w:numPr>
          <w:ilvl w:val="0"/>
          <w:numId w:val="3"/>
        </w:numPr>
        <w:ind w:left="0" w:firstLine="0"/>
        <w:jc w:val="both"/>
        <w:rPr>
          <w:rFonts w:ascii="Arial" w:hAnsi="Arial" w:cs="Arial"/>
          <w:sz w:val="24"/>
          <w:szCs w:val="24"/>
        </w:rPr>
      </w:pPr>
      <w:proofErr w:type="gramStart"/>
      <w:r w:rsidRPr="00020343">
        <w:rPr>
          <w:rFonts w:ascii="Arial" w:hAnsi="Arial" w:cs="Arial"/>
          <w:sz w:val="24"/>
          <w:szCs w:val="24"/>
        </w:rPr>
        <w:t>prova</w:t>
      </w:r>
      <w:proofErr w:type="gramEnd"/>
      <w:r w:rsidRPr="00020343">
        <w:rPr>
          <w:rFonts w:ascii="Arial" w:hAnsi="Arial" w:cs="Arial"/>
          <w:sz w:val="24"/>
          <w:szCs w:val="24"/>
        </w:rPr>
        <w:t xml:space="preserve"> de inscrição no Cadastro Nacional de Pessoa Jurídica (CNPJ); </w:t>
      </w:r>
    </w:p>
    <w:p w:rsidR="00B50218" w:rsidRPr="00020343" w:rsidRDefault="00B50218" w:rsidP="008A3220">
      <w:pPr>
        <w:widowControl/>
        <w:numPr>
          <w:ilvl w:val="0"/>
          <w:numId w:val="3"/>
        </w:numPr>
        <w:ind w:left="0" w:firstLine="0"/>
        <w:jc w:val="both"/>
        <w:rPr>
          <w:rFonts w:ascii="Arial" w:hAnsi="Arial" w:cs="Arial"/>
          <w:sz w:val="24"/>
          <w:szCs w:val="24"/>
        </w:rPr>
      </w:pPr>
      <w:proofErr w:type="gramStart"/>
      <w:r w:rsidRPr="00020343">
        <w:rPr>
          <w:rFonts w:ascii="Arial" w:hAnsi="Arial" w:cs="Arial"/>
          <w:sz w:val="24"/>
          <w:szCs w:val="24"/>
        </w:rPr>
        <w:t>prova</w:t>
      </w:r>
      <w:proofErr w:type="gramEnd"/>
      <w:r w:rsidRPr="00020343">
        <w:rPr>
          <w:rFonts w:ascii="Arial" w:hAnsi="Arial" w:cs="Arial"/>
          <w:sz w:val="24"/>
          <w:szCs w:val="24"/>
        </w:rPr>
        <w:t xml:space="preserve"> de regularidade para com a Fazenda Federal, Estadual e Municipal da sede da licitante;</w:t>
      </w:r>
    </w:p>
    <w:p w:rsidR="00B50218" w:rsidRPr="00020343" w:rsidRDefault="00B50218" w:rsidP="008A3220">
      <w:pPr>
        <w:widowControl/>
        <w:numPr>
          <w:ilvl w:val="0"/>
          <w:numId w:val="3"/>
        </w:numPr>
        <w:ind w:left="0" w:firstLine="0"/>
        <w:jc w:val="both"/>
        <w:rPr>
          <w:rFonts w:ascii="Arial" w:hAnsi="Arial" w:cs="Arial"/>
          <w:sz w:val="24"/>
          <w:szCs w:val="24"/>
        </w:rPr>
      </w:pPr>
      <w:proofErr w:type="gramStart"/>
      <w:r w:rsidRPr="00020343">
        <w:rPr>
          <w:rFonts w:ascii="Arial" w:hAnsi="Arial" w:cs="Arial"/>
          <w:sz w:val="24"/>
          <w:szCs w:val="24"/>
        </w:rPr>
        <w:t>prova</w:t>
      </w:r>
      <w:proofErr w:type="gramEnd"/>
      <w:r w:rsidRPr="00020343">
        <w:rPr>
          <w:rFonts w:ascii="Arial" w:hAnsi="Arial" w:cs="Arial"/>
          <w:sz w:val="24"/>
          <w:szCs w:val="24"/>
        </w:rPr>
        <w:t xml:space="preserve"> de regularidade relativa ao Fundo de Garantia por Tempo de Serviço (FGTS), demonstrando situação regular no cumprimento dos encargos sociais instituídos por Lei.</w:t>
      </w:r>
    </w:p>
    <w:p w:rsidR="00B50218" w:rsidRPr="00020343" w:rsidRDefault="00B50218" w:rsidP="008A3220">
      <w:pPr>
        <w:widowControl/>
        <w:numPr>
          <w:ilvl w:val="0"/>
          <w:numId w:val="3"/>
        </w:numPr>
        <w:ind w:left="0" w:firstLine="0"/>
        <w:jc w:val="both"/>
        <w:rPr>
          <w:rFonts w:ascii="Arial" w:hAnsi="Arial" w:cs="Arial"/>
          <w:sz w:val="24"/>
          <w:szCs w:val="24"/>
        </w:rPr>
      </w:pPr>
      <w:proofErr w:type="gramStart"/>
      <w:r w:rsidRPr="00020343">
        <w:rPr>
          <w:rFonts w:ascii="Arial" w:hAnsi="Arial" w:cs="Arial"/>
          <w:sz w:val="24"/>
          <w:szCs w:val="24"/>
        </w:rPr>
        <w:t>prova</w:t>
      </w:r>
      <w:proofErr w:type="gramEnd"/>
      <w:r w:rsidRPr="00020343">
        <w:rPr>
          <w:rFonts w:ascii="Arial" w:hAnsi="Arial" w:cs="Arial"/>
          <w:sz w:val="24"/>
          <w:szCs w:val="24"/>
        </w:rPr>
        <w:t xml:space="preserve"> de inexistência de débitos inadimplidos perante a Justiça do Trabalho, mediante a apresentação de certidão negativa, nos termos do Título VII-A da Consolidação das Leis do Trabalho, aprovada pelo Decreto-Lei no 5.452, de 1o de maio de 1943.” (Lei 12.440/2011).</w:t>
      </w:r>
    </w:p>
    <w:p w:rsidR="00B50218" w:rsidRPr="00020343" w:rsidRDefault="00B50218" w:rsidP="00640F78">
      <w:pPr>
        <w:jc w:val="both"/>
        <w:rPr>
          <w:rFonts w:ascii="Arial" w:hAnsi="Arial" w:cs="Arial"/>
          <w:sz w:val="24"/>
          <w:szCs w:val="24"/>
        </w:rPr>
      </w:pPr>
    </w:p>
    <w:p w:rsidR="00B50218" w:rsidRPr="00020343" w:rsidRDefault="00640F78" w:rsidP="00640F78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020343">
        <w:rPr>
          <w:rFonts w:ascii="Arial" w:hAnsi="Arial" w:cs="Arial"/>
          <w:b/>
          <w:iCs/>
          <w:sz w:val="24"/>
          <w:szCs w:val="24"/>
        </w:rPr>
        <w:t>9</w:t>
      </w:r>
      <w:r w:rsidR="00B50218" w:rsidRPr="00020343">
        <w:rPr>
          <w:rFonts w:ascii="Arial" w:hAnsi="Arial" w:cs="Arial"/>
          <w:b/>
          <w:iCs/>
          <w:sz w:val="24"/>
          <w:szCs w:val="24"/>
        </w:rPr>
        <w:t>.2.6 -</w:t>
      </w:r>
      <w:r w:rsidR="00B50218" w:rsidRPr="00020343">
        <w:rPr>
          <w:rFonts w:ascii="Arial" w:hAnsi="Arial" w:cs="Arial"/>
          <w:b/>
          <w:bCs/>
          <w:sz w:val="24"/>
          <w:szCs w:val="24"/>
        </w:rPr>
        <w:t xml:space="preserve"> Qualificação Econômica - Financeira.</w:t>
      </w:r>
    </w:p>
    <w:p w:rsidR="00B50218" w:rsidRPr="00020343" w:rsidRDefault="00B50218" w:rsidP="00640F78">
      <w:pPr>
        <w:jc w:val="both"/>
        <w:rPr>
          <w:rFonts w:ascii="Arial" w:hAnsi="Arial" w:cs="Arial"/>
          <w:sz w:val="24"/>
          <w:szCs w:val="24"/>
        </w:rPr>
      </w:pPr>
      <w:r w:rsidRPr="00020343">
        <w:rPr>
          <w:rFonts w:ascii="Arial" w:hAnsi="Arial" w:cs="Arial"/>
          <w:sz w:val="24"/>
          <w:szCs w:val="24"/>
        </w:rPr>
        <w:t>a) Certidão Negativa de Falência e Concordata, expedida pelo distribuidor da comarca sede da licitante.</w:t>
      </w:r>
    </w:p>
    <w:p w:rsidR="00B50218" w:rsidRPr="00020343" w:rsidRDefault="00B50218" w:rsidP="00640F78">
      <w:pPr>
        <w:jc w:val="both"/>
        <w:rPr>
          <w:rFonts w:ascii="Arial" w:hAnsi="Arial" w:cs="Arial"/>
          <w:sz w:val="24"/>
          <w:szCs w:val="24"/>
        </w:rPr>
      </w:pPr>
    </w:p>
    <w:p w:rsidR="00B50218" w:rsidRPr="00020343" w:rsidRDefault="00640F78" w:rsidP="00640F78">
      <w:pPr>
        <w:jc w:val="both"/>
        <w:rPr>
          <w:rFonts w:ascii="Arial" w:hAnsi="Arial" w:cs="Arial"/>
          <w:b/>
          <w:sz w:val="24"/>
          <w:szCs w:val="24"/>
        </w:rPr>
      </w:pPr>
      <w:r w:rsidRPr="00020343">
        <w:rPr>
          <w:rFonts w:ascii="Arial" w:hAnsi="Arial" w:cs="Arial"/>
          <w:b/>
          <w:sz w:val="24"/>
          <w:szCs w:val="24"/>
        </w:rPr>
        <w:t>9</w:t>
      </w:r>
      <w:r w:rsidR="00B50218" w:rsidRPr="00020343">
        <w:rPr>
          <w:rFonts w:ascii="Arial" w:hAnsi="Arial" w:cs="Arial"/>
          <w:b/>
          <w:sz w:val="24"/>
          <w:szCs w:val="24"/>
        </w:rPr>
        <w:t>.2.7 - Declarações obrigatórias.</w:t>
      </w:r>
    </w:p>
    <w:p w:rsidR="00B50218" w:rsidRPr="00020343" w:rsidRDefault="00B50218" w:rsidP="008A3220">
      <w:pPr>
        <w:widowControl/>
        <w:numPr>
          <w:ilvl w:val="0"/>
          <w:numId w:val="4"/>
        </w:numPr>
        <w:suppressAutoHyphens/>
        <w:autoSpaceDE/>
        <w:ind w:left="0" w:firstLine="0"/>
        <w:jc w:val="both"/>
        <w:rPr>
          <w:rFonts w:ascii="Arial" w:hAnsi="Arial" w:cs="Arial"/>
          <w:sz w:val="24"/>
          <w:szCs w:val="24"/>
        </w:rPr>
      </w:pPr>
      <w:r w:rsidRPr="00020343">
        <w:rPr>
          <w:rFonts w:ascii="Arial" w:hAnsi="Arial" w:cs="Arial"/>
          <w:sz w:val="24"/>
          <w:szCs w:val="24"/>
        </w:rPr>
        <w:t>Declaração, em cumprimento da Lei 9.854/99, de que não emprega mão-de-obra de menores. Ou, empregando-a, cumpre disposição expressada no inciso I do § 3º do artigo 227 combinada com a norma estatuída no inciso XXXIII do artigo 7º, tudo da Constituição Federal;</w:t>
      </w:r>
    </w:p>
    <w:p w:rsidR="00B50218" w:rsidRPr="00020343" w:rsidRDefault="00B50218" w:rsidP="008A3220">
      <w:pPr>
        <w:widowControl/>
        <w:numPr>
          <w:ilvl w:val="0"/>
          <w:numId w:val="4"/>
        </w:numPr>
        <w:suppressAutoHyphens/>
        <w:autoSpaceDE/>
        <w:ind w:left="0" w:firstLine="0"/>
        <w:jc w:val="both"/>
        <w:rPr>
          <w:rFonts w:ascii="Arial" w:hAnsi="Arial" w:cs="Arial"/>
          <w:sz w:val="24"/>
          <w:szCs w:val="24"/>
        </w:rPr>
      </w:pPr>
      <w:r w:rsidRPr="00020343">
        <w:rPr>
          <w:rFonts w:ascii="Arial" w:hAnsi="Arial" w:cs="Arial"/>
          <w:sz w:val="24"/>
          <w:szCs w:val="24"/>
        </w:rPr>
        <w:t>Declaração de ME ou EPP, nos termos do §2º do artigo 4º da Lei 14.133/2021;</w:t>
      </w:r>
    </w:p>
    <w:p w:rsidR="00B50218" w:rsidRPr="00020343" w:rsidRDefault="00B50218" w:rsidP="008A3220">
      <w:pPr>
        <w:widowControl/>
        <w:numPr>
          <w:ilvl w:val="0"/>
          <w:numId w:val="4"/>
        </w:numPr>
        <w:suppressAutoHyphens/>
        <w:autoSpaceDE/>
        <w:ind w:left="0" w:firstLine="0"/>
        <w:jc w:val="both"/>
        <w:rPr>
          <w:rFonts w:ascii="Arial" w:hAnsi="Arial" w:cs="Arial"/>
          <w:sz w:val="24"/>
          <w:szCs w:val="24"/>
        </w:rPr>
      </w:pPr>
      <w:r w:rsidRPr="00020343">
        <w:rPr>
          <w:rFonts w:ascii="Arial" w:hAnsi="Arial" w:cs="Arial"/>
          <w:sz w:val="24"/>
          <w:szCs w:val="24"/>
        </w:rPr>
        <w:t>Demais declarações exigidas no artigo 63, incisos I e IV e §1º e artigo 67 inciso VI, da Lei 14.133/2021;</w:t>
      </w:r>
    </w:p>
    <w:p w:rsidR="00B50218" w:rsidRPr="00020343" w:rsidRDefault="00B50218" w:rsidP="00640F78">
      <w:pPr>
        <w:jc w:val="both"/>
        <w:rPr>
          <w:rFonts w:ascii="Arial" w:hAnsi="Arial" w:cs="Arial"/>
          <w:sz w:val="24"/>
          <w:szCs w:val="24"/>
        </w:rPr>
      </w:pPr>
    </w:p>
    <w:p w:rsidR="003063DE" w:rsidRPr="00020343" w:rsidRDefault="003063DE" w:rsidP="00640F78">
      <w:pPr>
        <w:jc w:val="both"/>
        <w:rPr>
          <w:rFonts w:ascii="Arial" w:hAnsi="Arial" w:cs="Arial"/>
          <w:sz w:val="24"/>
          <w:szCs w:val="24"/>
        </w:rPr>
      </w:pPr>
    </w:p>
    <w:p w:rsidR="008F5A38" w:rsidRPr="00020343" w:rsidRDefault="00640F78" w:rsidP="00640F78">
      <w:pPr>
        <w:jc w:val="both"/>
        <w:rPr>
          <w:rFonts w:ascii="Arial" w:hAnsi="Arial" w:cs="Arial"/>
          <w:b/>
          <w:bCs/>
          <w:sz w:val="24"/>
          <w:szCs w:val="24"/>
        </w:rPr>
      </w:pPr>
      <w:bookmarkStart w:id="4" w:name="_Hlk144194686"/>
      <w:r w:rsidRPr="00020343">
        <w:rPr>
          <w:rFonts w:ascii="Arial" w:hAnsi="Arial" w:cs="Arial"/>
          <w:b/>
          <w:bCs/>
          <w:sz w:val="24"/>
          <w:szCs w:val="24"/>
        </w:rPr>
        <w:t>10</w:t>
      </w:r>
      <w:r w:rsidR="008F5A38" w:rsidRPr="00020343">
        <w:rPr>
          <w:rFonts w:ascii="Arial" w:hAnsi="Arial" w:cs="Arial"/>
          <w:b/>
          <w:bCs/>
          <w:sz w:val="24"/>
          <w:szCs w:val="24"/>
        </w:rPr>
        <w:t xml:space="preserve"> – Indicação dos integrantes da equipe de Planejamento e Fiscalização da Contratação:</w:t>
      </w:r>
    </w:p>
    <w:p w:rsidR="0064035E" w:rsidRPr="00020343" w:rsidRDefault="0064035E" w:rsidP="00640F78">
      <w:pPr>
        <w:rPr>
          <w:rFonts w:ascii="Arial" w:eastAsia="Calibri" w:hAnsi="Arial" w:cs="Arial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182"/>
        <w:gridCol w:w="2835"/>
        <w:gridCol w:w="2976"/>
        <w:gridCol w:w="2583"/>
      </w:tblGrid>
      <w:tr w:rsidR="004011E8" w:rsidRPr="004011E8" w:rsidTr="00B53CD2">
        <w:tc>
          <w:tcPr>
            <w:tcW w:w="1101" w:type="dxa"/>
          </w:tcPr>
          <w:p w:rsidR="00AC6191" w:rsidRPr="004011E8" w:rsidRDefault="00AC6191" w:rsidP="00B53CD2">
            <w:pPr>
              <w:jc w:val="both"/>
              <w:rPr>
                <w:rFonts w:ascii="Arial" w:hAnsi="Arial" w:cs="Arial"/>
                <w:color w:val="FF0000"/>
              </w:rPr>
            </w:pPr>
          </w:p>
        </w:tc>
        <w:tc>
          <w:tcPr>
            <w:tcW w:w="2835" w:type="dxa"/>
          </w:tcPr>
          <w:p w:rsidR="00AC6191" w:rsidRPr="004011E8" w:rsidRDefault="00AC6191" w:rsidP="00B53CD2">
            <w:pPr>
              <w:jc w:val="both"/>
              <w:rPr>
                <w:rFonts w:ascii="Arial" w:hAnsi="Arial" w:cs="Arial"/>
                <w:b/>
                <w:color w:val="FF0000"/>
              </w:rPr>
            </w:pPr>
            <w:r w:rsidRPr="004011E8">
              <w:rPr>
                <w:rFonts w:ascii="Arial" w:hAnsi="Arial" w:cs="Arial"/>
                <w:b/>
                <w:color w:val="FF0000"/>
              </w:rPr>
              <w:t>Gestor do Contrato</w:t>
            </w:r>
          </w:p>
        </w:tc>
        <w:tc>
          <w:tcPr>
            <w:tcW w:w="2976" w:type="dxa"/>
          </w:tcPr>
          <w:p w:rsidR="00AC6191" w:rsidRPr="004011E8" w:rsidRDefault="00AC6191" w:rsidP="00B53CD2">
            <w:pPr>
              <w:jc w:val="both"/>
              <w:rPr>
                <w:rFonts w:ascii="Arial" w:hAnsi="Arial" w:cs="Arial"/>
                <w:b/>
                <w:color w:val="FF0000"/>
              </w:rPr>
            </w:pPr>
            <w:r w:rsidRPr="004011E8">
              <w:rPr>
                <w:rFonts w:ascii="Arial" w:hAnsi="Arial" w:cs="Arial"/>
                <w:b/>
                <w:color w:val="FF0000"/>
              </w:rPr>
              <w:t>Fiscal Administrativo</w:t>
            </w:r>
          </w:p>
        </w:tc>
        <w:tc>
          <w:tcPr>
            <w:tcW w:w="2583" w:type="dxa"/>
          </w:tcPr>
          <w:p w:rsidR="00AC6191" w:rsidRPr="004011E8" w:rsidRDefault="00AC6191" w:rsidP="00B53CD2">
            <w:pPr>
              <w:jc w:val="both"/>
              <w:rPr>
                <w:rFonts w:ascii="Arial" w:hAnsi="Arial" w:cs="Arial"/>
                <w:b/>
                <w:color w:val="FF0000"/>
              </w:rPr>
            </w:pPr>
            <w:r w:rsidRPr="004011E8">
              <w:rPr>
                <w:rFonts w:ascii="Arial" w:hAnsi="Arial" w:cs="Arial"/>
                <w:b/>
                <w:color w:val="FF0000"/>
              </w:rPr>
              <w:t xml:space="preserve">Fiscal Técnico </w:t>
            </w:r>
          </w:p>
        </w:tc>
      </w:tr>
      <w:tr w:rsidR="004011E8" w:rsidRPr="004011E8" w:rsidTr="00B53CD2">
        <w:tc>
          <w:tcPr>
            <w:tcW w:w="1101" w:type="dxa"/>
          </w:tcPr>
          <w:p w:rsidR="00AC6191" w:rsidRPr="004011E8" w:rsidRDefault="00AC6191" w:rsidP="00B53CD2">
            <w:pPr>
              <w:jc w:val="both"/>
              <w:rPr>
                <w:rFonts w:ascii="Arial" w:hAnsi="Arial" w:cs="Arial"/>
                <w:b/>
                <w:color w:val="FF0000"/>
              </w:rPr>
            </w:pPr>
            <w:r w:rsidRPr="004011E8">
              <w:rPr>
                <w:rFonts w:ascii="Arial" w:hAnsi="Arial" w:cs="Arial"/>
                <w:b/>
                <w:color w:val="FF0000"/>
              </w:rPr>
              <w:t xml:space="preserve">Servidor: </w:t>
            </w:r>
          </w:p>
        </w:tc>
        <w:tc>
          <w:tcPr>
            <w:tcW w:w="2835" w:type="dxa"/>
          </w:tcPr>
          <w:p w:rsidR="00AC6191" w:rsidRPr="004011E8" w:rsidRDefault="00AC6191" w:rsidP="00B53CD2">
            <w:pPr>
              <w:jc w:val="both"/>
              <w:rPr>
                <w:rFonts w:ascii="Arial" w:hAnsi="Arial" w:cs="Arial"/>
                <w:color w:val="FF0000"/>
              </w:rPr>
            </w:pPr>
          </w:p>
        </w:tc>
        <w:tc>
          <w:tcPr>
            <w:tcW w:w="2976" w:type="dxa"/>
          </w:tcPr>
          <w:p w:rsidR="00AC6191" w:rsidRPr="004011E8" w:rsidRDefault="00AC6191" w:rsidP="00B53CD2">
            <w:pPr>
              <w:jc w:val="both"/>
              <w:rPr>
                <w:rFonts w:ascii="Arial" w:hAnsi="Arial" w:cs="Arial"/>
                <w:color w:val="FF0000"/>
              </w:rPr>
            </w:pPr>
          </w:p>
        </w:tc>
        <w:tc>
          <w:tcPr>
            <w:tcW w:w="2583" w:type="dxa"/>
          </w:tcPr>
          <w:p w:rsidR="00AC6191" w:rsidRPr="004011E8" w:rsidRDefault="00AC6191" w:rsidP="00B53CD2">
            <w:pPr>
              <w:jc w:val="both"/>
              <w:rPr>
                <w:rFonts w:ascii="Arial" w:hAnsi="Arial" w:cs="Arial"/>
                <w:color w:val="FF0000"/>
              </w:rPr>
            </w:pPr>
          </w:p>
        </w:tc>
      </w:tr>
      <w:tr w:rsidR="004011E8" w:rsidRPr="004011E8" w:rsidTr="00B53CD2">
        <w:tc>
          <w:tcPr>
            <w:tcW w:w="1101" w:type="dxa"/>
          </w:tcPr>
          <w:p w:rsidR="00AC6191" w:rsidRPr="004011E8" w:rsidRDefault="00AC6191" w:rsidP="00B53CD2">
            <w:pPr>
              <w:jc w:val="both"/>
              <w:rPr>
                <w:rFonts w:ascii="Arial" w:hAnsi="Arial" w:cs="Arial"/>
                <w:b/>
                <w:color w:val="FF0000"/>
              </w:rPr>
            </w:pPr>
            <w:r w:rsidRPr="004011E8">
              <w:rPr>
                <w:rFonts w:ascii="Arial" w:hAnsi="Arial" w:cs="Arial"/>
                <w:b/>
                <w:color w:val="FF0000"/>
              </w:rPr>
              <w:t xml:space="preserve">Função: </w:t>
            </w:r>
          </w:p>
        </w:tc>
        <w:tc>
          <w:tcPr>
            <w:tcW w:w="2835" w:type="dxa"/>
          </w:tcPr>
          <w:p w:rsidR="00AC6191" w:rsidRPr="004011E8" w:rsidRDefault="00AC6191" w:rsidP="00B53CD2">
            <w:pPr>
              <w:jc w:val="both"/>
              <w:rPr>
                <w:rFonts w:ascii="Arial" w:hAnsi="Arial" w:cs="Arial"/>
                <w:color w:val="FF0000"/>
              </w:rPr>
            </w:pPr>
          </w:p>
        </w:tc>
        <w:tc>
          <w:tcPr>
            <w:tcW w:w="2976" w:type="dxa"/>
          </w:tcPr>
          <w:p w:rsidR="00AC6191" w:rsidRPr="004011E8" w:rsidRDefault="00AC6191" w:rsidP="00B53CD2">
            <w:pPr>
              <w:jc w:val="both"/>
              <w:rPr>
                <w:rFonts w:ascii="Arial" w:hAnsi="Arial" w:cs="Arial"/>
                <w:color w:val="FF0000"/>
              </w:rPr>
            </w:pPr>
          </w:p>
        </w:tc>
        <w:tc>
          <w:tcPr>
            <w:tcW w:w="2583" w:type="dxa"/>
          </w:tcPr>
          <w:p w:rsidR="00AC6191" w:rsidRPr="004011E8" w:rsidRDefault="00AC6191" w:rsidP="00B53CD2">
            <w:pPr>
              <w:jc w:val="both"/>
              <w:rPr>
                <w:rFonts w:ascii="Arial" w:hAnsi="Arial" w:cs="Arial"/>
                <w:color w:val="FF0000"/>
              </w:rPr>
            </w:pPr>
          </w:p>
        </w:tc>
      </w:tr>
      <w:tr w:rsidR="004011E8" w:rsidRPr="004011E8" w:rsidTr="00B53CD2">
        <w:tc>
          <w:tcPr>
            <w:tcW w:w="1101" w:type="dxa"/>
          </w:tcPr>
          <w:p w:rsidR="00AC6191" w:rsidRPr="004011E8" w:rsidRDefault="00AC6191" w:rsidP="00B53CD2">
            <w:pPr>
              <w:jc w:val="both"/>
              <w:rPr>
                <w:rFonts w:ascii="Arial" w:hAnsi="Arial" w:cs="Arial"/>
                <w:b/>
                <w:color w:val="FF0000"/>
              </w:rPr>
            </w:pPr>
            <w:r w:rsidRPr="004011E8">
              <w:rPr>
                <w:rFonts w:ascii="Arial" w:hAnsi="Arial" w:cs="Arial"/>
                <w:b/>
                <w:color w:val="FF0000"/>
              </w:rPr>
              <w:t xml:space="preserve">CPF: </w:t>
            </w:r>
          </w:p>
        </w:tc>
        <w:tc>
          <w:tcPr>
            <w:tcW w:w="2835" w:type="dxa"/>
          </w:tcPr>
          <w:p w:rsidR="00AC6191" w:rsidRPr="004011E8" w:rsidRDefault="00AC6191" w:rsidP="00B53CD2">
            <w:pPr>
              <w:jc w:val="both"/>
              <w:rPr>
                <w:rFonts w:ascii="Arial" w:hAnsi="Arial" w:cs="Arial"/>
                <w:color w:val="FF0000"/>
              </w:rPr>
            </w:pPr>
          </w:p>
        </w:tc>
        <w:tc>
          <w:tcPr>
            <w:tcW w:w="2976" w:type="dxa"/>
          </w:tcPr>
          <w:p w:rsidR="00AC6191" w:rsidRPr="004011E8" w:rsidRDefault="00AC6191" w:rsidP="00B53CD2">
            <w:pPr>
              <w:jc w:val="both"/>
              <w:rPr>
                <w:rFonts w:ascii="Arial" w:hAnsi="Arial" w:cs="Arial"/>
                <w:color w:val="FF0000"/>
              </w:rPr>
            </w:pPr>
          </w:p>
        </w:tc>
        <w:tc>
          <w:tcPr>
            <w:tcW w:w="2583" w:type="dxa"/>
          </w:tcPr>
          <w:p w:rsidR="00AC6191" w:rsidRPr="004011E8" w:rsidRDefault="00AC6191" w:rsidP="00B53CD2">
            <w:pPr>
              <w:jc w:val="both"/>
              <w:rPr>
                <w:rFonts w:ascii="Arial" w:hAnsi="Arial" w:cs="Arial"/>
                <w:color w:val="FF0000"/>
              </w:rPr>
            </w:pPr>
          </w:p>
        </w:tc>
      </w:tr>
    </w:tbl>
    <w:p w:rsidR="00AC6191" w:rsidRPr="00020343" w:rsidRDefault="00AC6191" w:rsidP="00640F78">
      <w:pPr>
        <w:rPr>
          <w:rFonts w:ascii="Arial" w:eastAsia="Calibri" w:hAnsi="Arial" w:cs="Arial"/>
          <w:sz w:val="24"/>
          <w:szCs w:val="24"/>
        </w:rPr>
      </w:pPr>
    </w:p>
    <w:p w:rsidR="008F5A38" w:rsidRPr="00020343" w:rsidRDefault="008F5A38" w:rsidP="00640F78">
      <w:pPr>
        <w:jc w:val="both"/>
        <w:rPr>
          <w:rFonts w:ascii="Arial" w:hAnsi="Arial" w:cs="Arial"/>
          <w:sz w:val="24"/>
          <w:szCs w:val="24"/>
        </w:rPr>
      </w:pPr>
    </w:p>
    <w:p w:rsidR="008F5A38" w:rsidRPr="00020343" w:rsidRDefault="00640F78" w:rsidP="00640F78">
      <w:pPr>
        <w:jc w:val="both"/>
        <w:rPr>
          <w:rFonts w:ascii="Arial" w:hAnsi="Arial" w:cs="Arial"/>
          <w:sz w:val="24"/>
          <w:szCs w:val="24"/>
        </w:rPr>
      </w:pPr>
      <w:r w:rsidRPr="00020343">
        <w:rPr>
          <w:rFonts w:ascii="Arial" w:hAnsi="Arial" w:cs="Arial"/>
          <w:b/>
          <w:bCs/>
          <w:sz w:val="24"/>
          <w:szCs w:val="24"/>
        </w:rPr>
        <w:t xml:space="preserve">11 </w:t>
      </w:r>
      <w:r w:rsidR="008F5A38" w:rsidRPr="00020343">
        <w:rPr>
          <w:rFonts w:ascii="Arial" w:hAnsi="Arial" w:cs="Arial"/>
          <w:b/>
          <w:bCs/>
          <w:sz w:val="24"/>
          <w:szCs w:val="24"/>
        </w:rPr>
        <w:t>- Providências a serem adotadas pela administração previamente à contratação:</w:t>
      </w:r>
      <w:r w:rsidR="008F5A38" w:rsidRPr="00020343">
        <w:rPr>
          <w:rFonts w:ascii="Arial" w:hAnsi="Arial" w:cs="Arial"/>
          <w:sz w:val="24"/>
          <w:szCs w:val="24"/>
        </w:rPr>
        <w:t xml:space="preserve"> </w:t>
      </w:r>
    </w:p>
    <w:p w:rsidR="008F5A38" w:rsidRPr="00020343" w:rsidRDefault="008F5A38" w:rsidP="00640F78">
      <w:pPr>
        <w:tabs>
          <w:tab w:val="left" w:pos="5954"/>
        </w:tabs>
        <w:jc w:val="both"/>
        <w:rPr>
          <w:rFonts w:ascii="Arial" w:hAnsi="Arial" w:cs="Arial"/>
          <w:sz w:val="24"/>
          <w:szCs w:val="24"/>
        </w:rPr>
      </w:pPr>
    </w:p>
    <w:p w:rsidR="0064035E" w:rsidRPr="00020343" w:rsidRDefault="0064035E" w:rsidP="00640F78">
      <w:pPr>
        <w:tabs>
          <w:tab w:val="left" w:pos="5954"/>
        </w:tabs>
        <w:jc w:val="both"/>
        <w:rPr>
          <w:rFonts w:ascii="Arial" w:hAnsi="Arial" w:cs="Arial"/>
          <w:sz w:val="24"/>
          <w:szCs w:val="24"/>
        </w:rPr>
      </w:pPr>
      <w:r w:rsidRPr="00020343">
        <w:rPr>
          <w:rFonts w:ascii="Arial" w:hAnsi="Arial" w:cs="Arial"/>
          <w:sz w:val="24"/>
          <w:szCs w:val="24"/>
        </w:rPr>
        <w:t>Após a fase de habilitação, é necessária a apresentação de amostras como abaixo descrevemos:</w:t>
      </w:r>
    </w:p>
    <w:p w:rsidR="0064035E" w:rsidRPr="00020343" w:rsidRDefault="0064035E" w:rsidP="00640F78">
      <w:pPr>
        <w:tabs>
          <w:tab w:val="left" w:pos="5954"/>
        </w:tabs>
        <w:jc w:val="both"/>
        <w:rPr>
          <w:rFonts w:ascii="Arial" w:hAnsi="Arial" w:cs="Arial"/>
          <w:sz w:val="24"/>
          <w:szCs w:val="24"/>
        </w:rPr>
      </w:pPr>
    </w:p>
    <w:p w:rsidR="0064035E" w:rsidRPr="00020343" w:rsidRDefault="00640F78" w:rsidP="00640F78">
      <w:pPr>
        <w:jc w:val="both"/>
        <w:rPr>
          <w:rFonts w:ascii="Arial" w:hAnsi="Arial" w:cs="Arial"/>
          <w:bCs/>
          <w:sz w:val="24"/>
          <w:szCs w:val="24"/>
        </w:rPr>
      </w:pPr>
      <w:r w:rsidRPr="00020343">
        <w:rPr>
          <w:rFonts w:ascii="Arial" w:hAnsi="Arial" w:cs="Arial"/>
          <w:bCs/>
          <w:sz w:val="24"/>
          <w:szCs w:val="24"/>
        </w:rPr>
        <w:t>11</w:t>
      </w:r>
      <w:r w:rsidR="0064035E" w:rsidRPr="00020343">
        <w:rPr>
          <w:rFonts w:ascii="Arial" w:hAnsi="Arial" w:cs="Arial"/>
          <w:bCs/>
          <w:sz w:val="24"/>
          <w:szCs w:val="24"/>
        </w:rPr>
        <w:t xml:space="preserve">.1 - </w:t>
      </w:r>
      <w:r w:rsidR="0064035E" w:rsidRPr="00020343">
        <w:rPr>
          <w:rFonts w:ascii="Arial" w:hAnsi="Arial" w:cs="Arial"/>
          <w:sz w:val="24"/>
          <w:szCs w:val="24"/>
        </w:rPr>
        <w:t>Sugerimos, que seja realizada reunião com o representante legal da(s) vencedora(s), para análise dos detalhes para a execução dos serviços.</w:t>
      </w:r>
    </w:p>
    <w:p w:rsidR="00640F78" w:rsidRPr="00020343" w:rsidRDefault="00640F78" w:rsidP="00640F78">
      <w:pPr>
        <w:pStyle w:val="textojustificadorecuoprimeiralinha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hAnsi="Arial" w:cs="Arial"/>
          <w:bCs/>
          <w:lang w:bidi="pt-BR"/>
        </w:rPr>
      </w:pPr>
    </w:p>
    <w:p w:rsidR="0064035E" w:rsidRPr="00020343" w:rsidRDefault="00640F78" w:rsidP="00640F78">
      <w:pPr>
        <w:pStyle w:val="textojustificadorecuoprimeiralinha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eastAsia="Calibri" w:hAnsi="Arial" w:cs="Arial"/>
          <w:kern w:val="2"/>
          <w:lang w:eastAsia="en-US"/>
        </w:rPr>
      </w:pPr>
      <w:r w:rsidRPr="00020343">
        <w:rPr>
          <w:rFonts w:ascii="Arial" w:hAnsi="Arial" w:cs="Arial"/>
          <w:bCs/>
          <w:lang w:bidi="pt-BR"/>
        </w:rPr>
        <w:t>11</w:t>
      </w:r>
      <w:r w:rsidRPr="00020343">
        <w:rPr>
          <w:rFonts w:ascii="Arial" w:eastAsia="Calibri" w:hAnsi="Arial" w:cs="Arial"/>
          <w:kern w:val="2"/>
          <w:lang w:eastAsia="en-US"/>
        </w:rPr>
        <w:t>.2</w:t>
      </w:r>
      <w:r w:rsidR="0064035E" w:rsidRPr="00020343">
        <w:rPr>
          <w:rFonts w:ascii="Arial" w:eastAsia="Calibri" w:hAnsi="Arial" w:cs="Arial"/>
          <w:kern w:val="2"/>
          <w:lang w:eastAsia="en-US"/>
        </w:rPr>
        <w:t xml:space="preserve"> - As obrigações da Contratante e da Contratada serão, posteriormente, integralmente previstas no Termo de Referência da contratação.</w:t>
      </w:r>
    </w:p>
    <w:p w:rsidR="0064035E" w:rsidRPr="00020343" w:rsidRDefault="0064035E" w:rsidP="00640F78">
      <w:pPr>
        <w:pStyle w:val="textojustificadorecuoprimeiralinha"/>
        <w:shd w:val="clear" w:color="auto" w:fill="FFFFFF"/>
        <w:spacing w:before="0" w:beforeAutospacing="0" w:after="0" w:afterAutospacing="0"/>
        <w:jc w:val="both"/>
        <w:textAlignment w:val="baseline"/>
        <w:rPr>
          <w:rFonts w:ascii="Arial" w:eastAsia="Calibri" w:hAnsi="Arial" w:cs="Arial"/>
          <w:kern w:val="2"/>
          <w:lang w:eastAsia="en-US"/>
        </w:rPr>
      </w:pPr>
    </w:p>
    <w:p w:rsidR="008F5A38" w:rsidRPr="00020343" w:rsidRDefault="008F5A38" w:rsidP="00640F78">
      <w:pPr>
        <w:tabs>
          <w:tab w:val="left" w:pos="5954"/>
        </w:tabs>
        <w:jc w:val="both"/>
        <w:rPr>
          <w:rFonts w:ascii="Arial" w:hAnsi="Arial" w:cs="Arial"/>
          <w:bCs/>
          <w:sz w:val="24"/>
          <w:szCs w:val="24"/>
        </w:rPr>
      </w:pPr>
      <w:r w:rsidRPr="00020343">
        <w:rPr>
          <w:rFonts w:ascii="Arial" w:hAnsi="Arial" w:cs="Arial"/>
          <w:sz w:val="24"/>
          <w:szCs w:val="24"/>
        </w:rPr>
        <w:t>Análise da documentação de habilitação de capacidade técnica</w:t>
      </w:r>
      <w:r w:rsidR="00B50218" w:rsidRPr="00020343">
        <w:rPr>
          <w:rFonts w:ascii="Arial" w:hAnsi="Arial" w:cs="Arial"/>
          <w:sz w:val="24"/>
          <w:szCs w:val="24"/>
        </w:rPr>
        <w:t>,</w:t>
      </w:r>
      <w:r w:rsidRPr="00020343">
        <w:rPr>
          <w:rFonts w:ascii="Arial" w:hAnsi="Arial" w:cs="Arial"/>
          <w:sz w:val="24"/>
          <w:szCs w:val="24"/>
        </w:rPr>
        <w:t xml:space="preserve"> além de exigir apresentação da proposta nos termos do que prevê o §2º do Art. 94 da Lei 14.133/2021.</w:t>
      </w:r>
    </w:p>
    <w:p w:rsidR="008F5A38" w:rsidRPr="00020343" w:rsidRDefault="008F5A38" w:rsidP="00640F78">
      <w:pPr>
        <w:jc w:val="both"/>
        <w:rPr>
          <w:rFonts w:ascii="Arial" w:hAnsi="Arial" w:cs="Arial"/>
          <w:bCs/>
          <w:sz w:val="24"/>
          <w:szCs w:val="24"/>
        </w:rPr>
      </w:pPr>
    </w:p>
    <w:p w:rsidR="003A40CC" w:rsidRPr="00020343" w:rsidRDefault="008F5A38" w:rsidP="00640F78">
      <w:pPr>
        <w:jc w:val="both"/>
        <w:rPr>
          <w:rFonts w:ascii="Arial" w:hAnsi="Arial" w:cs="Arial"/>
          <w:bCs/>
          <w:sz w:val="24"/>
          <w:szCs w:val="24"/>
        </w:rPr>
      </w:pPr>
      <w:r w:rsidRPr="00020343">
        <w:rPr>
          <w:rFonts w:ascii="Arial" w:hAnsi="Arial" w:cs="Arial"/>
          <w:sz w:val="24"/>
          <w:szCs w:val="24"/>
        </w:rPr>
        <w:lastRenderedPageBreak/>
        <w:t>Em conformidade com a legislação que rege o tema, encaminhe-se à autoridade competente para análise de conveniência e oportunidade para a contratação e demais providências cabíveis</w:t>
      </w:r>
      <w:r w:rsidR="00750B4F" w:rsidRPr="00020343">
        <w:rPr>
          <w:rFonts w:ascii="Arial" w:hAnsi="Arial" w:cs="Arial"/>
          <w:sz w:val="24"/>
          <w:szCs w:val="24"/>
        </w:rPr>
        <w:t>.</w:t>
      </w:r>
    </w:p>
    <w:p w:rsidR="00BC2C65" w:rsidRPr="00020343" w:rsidRDefault="00BC2C65" w:rsidP="00640F78">
      <w:pPr>
        <w:jc w:val="center"/>
        <w:rPr>
          <w:rFonts w:ascii="Arial" w:hAnsi="Arial" w:cs="Arial"/>
          <w:bCs/>
          <w:sz w:val="24"/>
          <w:szCs w:val="24"/>
        </w:rPr>
      </w:pPr>
    </w:p>
    <w:p w:rsidR="001E39D1" w:rsidRPr="00020343" w:rsidRDefault="001E39D1" w:rsidP="00640F78">
      <w:pPr>
        <w:jc w:val="center"/>
        <w:rPr>
          <w:rFonts w:ascii="Arial" w:hAnsi="Arial" w:cs="Arial"/>
          <w:bCs/>
          <w:sz w:val="24"/>
          <w:szCs w:val="24"/>
        </w:rPr>
      </w:pPr>
    </w:p>
    <w:p w:rsidR="00640F78" w:rsidRPr="00020343" w:rsidRDefault="004A58CC" w:rsidP="00020343">
      <w:pPr>
        <w:jc w:val="center"/>
        <w:rPr>
          <w:rFonts w:ascii="Arial" w:hAnsi="Arial" w:cs="Arial"/>
          <w:bCs/>
          <w:sz w:val="24"/>
          <w:szCs w:val="24"/>
        </w:rPr>
      </w:pPr>
      <w:r w:rsidRPr="00020343">
        <w:rPr>
          <w:rFonts w:ascii="Arial" w:hAnsi="Arial" w:cs="Arial"/>
          <w:bCs/>
          <w:sz w:val="24"/>
          <w:szCs w:val="24"/>
        </w:rPr>
        <w:t>Icaraí de Minas</w:t>
      </w:r>
      <w:r w:rsidR="00AA57DE" w:rsidRPr="00020343">
        <w:rPr>
          <w:rFonts w:ascii="Arial" w:hAnsi="Arial" w:cs="Arial"/>
          <w:bCs/>
          <w:sz w:val="24"/>
          <w:szCs w:val="24"/>
        </w:rPr>
        <w:t xml:space="preserve">/MG, </w:t>
      </w:r>
      <w:proofErr w:type="spellStart"/>
      <w:r w:rsidR="004011E8" w:rsidRPr="004011E8">
        <w:rPr>
          <w:rFonts w:ascii="Arial" w:hAnsi="Arial" w:cs="Arial"/>
          <w:bCs/>
          <w:color w:val="FF0000"/>
          <w:sz w:val="24"/>
          <w:szCs w:val="24"/>
        </w:rPr>
        <w:t>xx</w:t>
      </w:r>
      <w:proofErr w:type="spellEnd"/>
      <w:r w:rsidR="00DB0F58" w:rsidRPr="004011E8">
        <w:rPr>
          <w:rFonts w:ascii="Arial" w:hAnsi="Arial" w:cs="Arial"/>
          <w:bCs/>
          <w:color w:val="FF0000"/>
          <w:sz w:val="24"/>
          <w:szCs w:val="24"/>
        </w:rPr>
        <w:t xml:space="preserve"> </w:t>
      </w:r>
      <w:r w:rsidR="00DB0F58" w:rsidRPr="00020343">
        <w:rPr>
          <w:rFonts w:ascii="Arial" w:hAnsi="Arial" w:cs="Arial"/>
          <w:bCs/>
          <w:sz w:val="24"/>
          <w:szCs w:val="24"/>
        </w:rPr>
        <w:t xml:space="preserve">de </w:t>
      </w:r>
      <w:proofErr w:type="spellStart"/>
      <w:r w:rsidR="004011E8" w:rsidRPr="004011E8">
        <w:rPr>
          <w:rFonts w:ascii="Arial" w:hAnsi="Arial" w:cs="Arial"/>
          <w:bCs/>
          <w:color w:val="FF0000"/>
          <w:sz w:val="24"/>
          <w:szCs w:val="24"/>
        </w:rPr>
        <w:t>xxxxxx</w:t>
      </w:r>
      <w:proofErr w:type="spellEnd"/>
      <w:r w:rsidR="004011E8" w:rsidRPr="004011E8">
        <w:rPr>
          <w:rFonts w:ascii="Arial" w:hAnsi="Arial" w:cs="Arial"/>
          <w:bCs/>
          <w:color w:val="FF0000"/>
          <w:sz w:val="24"/>
          <w:szCs w:val="24"/>
        </w:rPr>
        <w:t xml:space="preserve"> </w:t>
      </w:r>
      <w:r w:rsidR="004011E8">
        <w:rPr>
          <w:rFonts w:ascii="Arial" w:hAnsi="Arial" w:cs="Arial"/>
          <w:bCs/>
          <w:sz w:val="24"/>
          <w:szCs w:val="24"/>
        </w:rPr>
        <w:t xml:space="preserve">de </w:t>
      </w:r>
      <w:proofErr w:type="spellStart"/>
      <w:r w:rsidR="004011E8" w:rsidRPr="004011E8">
        <w:rPr>
          <w:rFonts w:ascii="Arial" w:hAnsi="Arial" w:cs="Arial"/>
          <w:bCs/>
          <w:color w:val="FF0000"/>
          <w:sz w:val="24"/>
          <w:szCs w:val="24"/>
        </w:rPr>
        <w:t>xxx</w:t>
      </w:r>
      <w:proofErr w:type="spellEnd"/>
      <w:r w:rsidR="00E34601" w:rsidRPr="00020343">
        <w:rPr>
          <w:rFonts w:ascii="Arial" w:hAnsi="Arial" w:cs="Arial"/>
          <w:bCs/>
          <w:sz w:val="24"/>
          <w:szCs w:val="24"/>
        </w:rPr>
        <w:t>.</w:t>
      </w:r>
    </w:p>
    <w:p w:rsidR="00640F78" w:rsidRPr="00020343" w:rsidRDefault="00640F78" w:rsidP="00640F78">
      <w:pPr>
        <w:jc w:val="center"/>
        <w:rPr>
          <w:rFonts w:ascii="Arial" w:hAnsi="Arial" w:cs="Arial"/>
          <w:bCs/>
          <w:sz w:val="24"/>
          <w:szCs w:val="24"/>
        </w:rPr>
      </w:pPr>
    </w:p>
    <w:p w:rsidR="001E39D1" w:rsidRPr="00020343" w:rsidRDefault="001E39D1" w:rsidP="00640F78">
      <w:pPr>
        <w:jc w:val="center"/>
        <w:rPr>
          <w:rFonts w:ascii="Arial" w:hAnsi="Arial" w:cs="Arial"/>
          <w:bCs/>
          <w:sz w:val="24"/>
          <w:szCs w:val="24"/>
        </w:rPr>
      </w:pPr>
    </w:p>
    <w:bookmarkEnd w:id="4"/>
    <w:p w:rsidR="00B53CD2" w:rsidRPr="004011E8" w:rsidRDefault="004011E8" w:rsidP="00640F78">
      <w:pPr>
        <w:jc w:val="center"/>
        <w:rPr>
          <w:rFonts w:ascii="Arial" w:hAnsi="Arial" w:cs="Arial"/>
          <w:color w:val="FF0000"/>
          <w:sz w:val="24"/>
          <w:szCs w:val="24"/>
        </w:rPr>
      </w:pPr>
      <w:proofErr w:type="spellStart"/>
      <w:proofErr w:type="gramStart"/>
      <w:r w:rsidRPr="004011E8">
        <w:rPr>
          <w:rFonts w:ascii="Arial" w:hAnsi="Arial" w:cs="Arial"/>
          <w:color w:val="FF0000"/>
          <w:sz w:val="24"/>
          <w:szCs w:val="24"/>
        </w:rPr>
        <w:t>xxxxxxxxxxxxxxxxxxxxxxxxxxxxxxx</w:t>
      </w:r>
      <w:proofErr w:type="spellEnd"/>
      <w:proofErr w:type="gramEnd"/>
    </w:p>
    <w:p w:rsidR="003A3B1C" w:rsidRPr="00020343" w:rsidRDefault="003A3B1C" w:rsidP="00640F78">
      <w:pPr>
        <w:jc w:val="center"/>
        <w:rPr>
          <w:rFonts w:ascii="Arial" w:hAnsi="Arial" w:cs="Arial"/>
          <w:color w:val="000000"/>
          <w:sz w:val="24"/>
          <w:szCs w:val="24"/>
        </w:rPr>
      </w:pPr>
      <w:r w:rsidRPr="00020343">
        <w:rPr>
          <w:rFonts w:ascii="Arial" w:hAnsi="Arial" w:cs="Arial"/>
          <w:sz w:val="24"/>
          <w:szCs w:val="24"/>
        </w:rPr>
        <w:t>Secretári</w:t>
      </w:r>
      <w:r w:rsidR="00884B37" w:rsidRPr="00020343">
        <w:rPr>
          <w:rFonts w:ascii="Arial" w:hAnsi="Arial" w:cs="Arial"/>
          <w:sz w:val="24"/>
          <w:szCs w:val="24"/>
        </w:rPr>
        <w:t>a</w:t>
      </w:r>
      <w:r w:rsidRPr="00020343">
        <w:rPr>
          <w:rFonts w:ascii="Arial" w:hAnsi="Arial" w:cs="Arial"/>
          <w:sz w:val="24"/>
          <w:szCs w:val="24"/>
        </w:rPr>
        <w:t xml:space="preserve"> Municipal de </w:t>
      </w:r>
      <w:proofErr w:type="spellStart"/>
      <w:r w:rsidR="004011E8" w:rsidRPr="004011E8">
        <w:rPr>
          <w:rFonts w:ascii="Arial" w:hAnsi="Arial" w:cs="Arial"/>
          <w:color w:val="FF0000"/>
          <w:sz w:val="24"/>
          <w:szCs w:val="24"/>
        </w:rPr>
        <w:t>xxxxxxxxx</w:t>
      </w:r>
      <w:proofErr w:type="spellEnd"/>
    </w:p>
    <w:sectPr w:rsidR="003A3B1C" w:rsidRPr="00020343" w:rsidSect="00AC13C7">
      <w:headerReference w:type="default" r:id="rId8"/>
      <w:footerReference w:type="default" r:id="rId9"/>
      <w:type w:val="continuous"/>
      <w:pgSz w:w="11910" w:h="16840"/>
      <w:pgMar w:top="1417" w:right="711" w:bottom="1276" w:left="1276" w:header="482" w:footer="28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6DCF" w:rsidRDefault="00766DCF" w:rsidP="00901468">
      <w:r>
        <w:separator/>
      </w:r>
    </w:p>
  </w:endnote>
  <w:endnote w:type="continuationSeparator" w:id="0">
    <w:p w:rsidR="00766DCF" w:rsidRDefault="00766DCF" w:rsidP="009014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utiger LT St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Minion Pro">
    <w:altName w:val="Cambria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enQuanYi Micro Hei">
    <w:panose1 w:val="00000000000000000000"/>
    <w:charset w:val="00"/>
    <w:family w:val="roman"/>
    <w:notTrueType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6DCF" w:rsidRPr="00197704" w:rsidRDefault="00766DCF">
    <w:pPr>
      <w:pStyle w:val="Rodap"/>
      <w:jc w:val="right"/>
      <w:rPr>
        <w:rFonts w:ascii="Century Gothic" w:hAnsi="Century Gothic"/>
        <w:b/>
        <w:bCs/>
        <w:sz w:val="24"/>
        <w:szCs w:val="24"/>
      </w:rPr>
    </w:pPr>
    <w:r w:rsidRPr="00197704">
      <w:rPr>
        <w:rFonts w:ascii="Century Gothic" w:hAnsi="Century Gothic"/>
        <w:b/>
        <w:bCs/>
        <w:sz w:val="24"/>
        <w:szCs w:val="24"/>
      </w:rPr>
      <w:fldChar w:fldCharType="begin"/>
    </w:r>
    <w:r w:rsidRPr="00197704">
      <w:rPr>
        <w:rFonts w:ascii="Century Gothic" w:hAnsi="Century Gothic"/>
        <w:b/>
        <w:bCs/>
        <w:sz w:val="24"/>
        <w:szCs w:val="24"/>
      </w:rPr>
      <w:instrText>PAGE   \* MERGEFORMAT</w:instrText>
    </w:r>
    <w:r w:rsidRPr="00197704">
      <w:rPr>
        <w:rFonts w:ascii="Century Gothic" w:hAnsi="Century Gothic"/>
        <w:b/>
        <w:bCs/>
        <w:sz w:val="24"/>
        <w:szCs w:val="24"/>
      </w:rPr>
      <w:fldChar w:fldCharType="separate"/>
    </w:r>
    <w:r w:rsidR="004011E8">
      <w:rPr>
        <w:rFonts w:ascii="Century Gothic" w:hAnsi="Century Gothic"/>
        <w:b/>
        <w:bCs/>
        <w:noProof/>
        <w:sz w:val="24"/>
        <w:szCs w:val="24"/>
      </w:rPr>
      <w:t>1</w:t>
    </w:r>
    <w:r w:rsidRPr="00197704">
      <w:rPr>
        <w:rFonts w:ascii="Century Gothic" w:hAnsi="Century Gothic"/>
        <w:b/>
        <w:bCs/>
        <w:sz w:val="24"/>
        <w:szCs w:val="24"/>
      </w:rPr>
      <w:fldChar w:fldCharType="end"/>
    </w:r>
  </w:p>
  <w:p w:rsidR="00766DCF" w:rsidRDefault="00766DCF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6DCF" w:rsidRDefault="00766DCF" w:rsidP="00901468">
      <w:r>
        <w:separator/>
      </w:r>
    </w:p>
  </w:footnote>
  <w:footnote w:type="continuationSeparator" w:id="0">
    <w:p w:rsidR="00766DCF" w:rsidRDefault="00766DCF" w:rsidP="009014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6DCF" w:rsidRDefault="00766DCF" w:rsidP="005A29D6">
    <w:pPr>
      <w:pStyle w:val="Cabealho"/>
      <w:jc w:val="right"/>
      <w:rPr>
        <w:i/>
      </w:rPr>
    </w:pPr>
    <w:bookmarkStart w:id="5" w:name="_Hlk157075489"/>
    <w:bookmarkStart w:id="6" w:name="_Hlk157075490"/>
  </w:p>
  <w:p w:rsidR="00766DCF" w:rsidRPr="00463E39" w:rsidRDefault="00766DCF" w:rsidP="005A29D6">
    <w:pPr>
      <w:pStyle w:val="Cabealho"/>
      <w:rPr>
        <w:sz w:val="16"/>
        <w:szCs w:val="16"/>
      </w:rPr>
    </w:pPr>
    <w:r>
      <w:rPr>
        <w:rFonts w:ascii="Arial" w:hAnsi="Arial" w:cs="Arial"/>
        <w:i/>
        <w:noProof/>
        <w:sz w:val="24"/>
        <w:szCs w:val="24"/>
        <w:lang w:val="pt-BR" w:eastAsia="pt-BR" w:bidi="ar-SA"/>
      </w:rPr>
      <w:drawing>
        <wp:inline distT="0" distB="0" distL="0" distR="0">
          <wp:extent cx="5753735" cy="1104265"/>
          <wp:effectExtent l="0" t="0" r="0" b="635"/>
          <wp:docPr id="13" name="Imagem 13" descr="imagem cabeçalh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magem cabeçalh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735" cy="11042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bookmarkEnd w:id="5"/>
  <w:bookmarkEnd w:id="6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A95FEA"/>
    <w:multiLevelType w:val="hybridMultilevel"/>
    <w:tmpl w:val="A0CEB0D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B37909"/>
    <w:multiLevelType w:val="hybridMultilevel"/>
    <w:tmpl w:val="59EAE98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1A15CB3"/>
    <w:multiLevelType w:val="multilevel"/>
    <w:tmpl w:val="15EE8E9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57E11280"/>
    <w:multiLevelType w:val="hybridMultilevel"/>
    <w:tmpl w:val="D820FE8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1132F6"/>
    <w:multiLevelType w:val="hybridMultilevel"/>
    <w:tmpl w:val="71E26E6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FAB2997"/>
    <w:multiLevelType w:val="multilevel"/>
    <w:tmpl w:val="A852F74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="Times New Roman" w:hAnsi="Times New Roman"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ascii="Times New Roman" w:hAnsi="Times New Roman"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ascii="Times New Roman" w:hAnsi="Times New Roman"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ascii="Times New Roman" w:hAnsi="Times New Roman"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ascii="Times New Roman" w:hAnsi="Times New Roman"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ascii="Times New Roman" w:hAnsi="Times New Roman"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ascii="Times New Roman" w:hAnsi="Times New Roman" w:cs="Times New Roman" w:hint="default"/>
        <w:b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</w:num>
  <w:num w:numId="6">
    <w:abstractNumId w:val="2"/>
  </w:num>
  <w:num w:numId="7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31745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B4F"/>
    <w:rsid w:val="00000DC7"/>
    <w:rsid w:val="0000181A"/>
    <w:rsid w:val="00002233"/>
    <w:rsid w:val="000033BA"/>
    <w:rsid w:val="0000459C"/>
    <w:rsid w:val="00005A97"/>
    <w:rsid w:val="0000688F"/>
    <w:rsid w:val="00011931"/>
    <w:rsid w:val="00011E63"/>
    <w:rsid w:val="000120C9"/>
    <w:rsid w:val="00020343"/>
    <w:rsid w:val="000270E6"/>
    <w:rsid w:val="000301FB"/>
    <w:rsid w:val="00033D0D"/>
    <w:rsid w:val="0003433D"/>
    <w:rsid w:val="00034DB4"/>
    <w:rsid w:val="00037083"/>
    <w:rsid w:val="00037673"/>
    <w:rsid w:val="00042F5A"/>
    <w:rsid w:val="00043D68"/>
    <w:rsid w:val="00044E6C"/>
    <w:rsid w:val="000465F8"/>
    <w:rsid w:val="00047AE0"/>
    <w:rsid w:val="000503F5"/>
    <w:rsid w:val="00052430"/>
    <w:rsid w:val="00052E0C"/>
    <w:rsid w:val="0005367A"/>
    <w:rsid w:val="00053DBF"/>
    <w:rsid w:val="000543E3"/>
    <w:rsid w:val="00056BA4"/>
    <w:rsid w:val="00060793"/>
    <w:rsid w:val="00062C79"/>
    <w:rsid w:val="000633B7"/>
    <w:rsid w:val="000647F0"/>
    <w:rsid w:val="000658DA"/>
    <w:rsid w:val="00071DED"/>
    <w:rsid w:val="0007414F"/>
    <w:rsid w:val="00074952"/>
    <w:rsid w:val="000750A1"/>
    <w:rsid w:val="000809D0"/>
    <w:rsid w:val="00085A32"/>
    <w:rsid w:val="000910F3"/>
    <w:rsid w:val="00091931"/>
    <w:rsid w:val="00094933"/>
    <w:rsid w:val="000976B9"/>
    <w:rsid w:val="00097701"/>
    <w:rsid w:val="000A01FF"/>
    <w:rsid w:val="000A293A"/>
    <w:rsid w:val="000A3CEF"/>
    <w:rsid w:val="000A51CF"/>
    <w:rsid w:val="000A7DB1"/>
    <w:rsid w:val="000B25AC"/>
    <w:rsid w:val="000B74A4"/>
    <w:rsid w:val="000B7D52"/>
    <w:rsid w:val="000C1052"/>
    <w:rsid w:val="000C15B1"/>
    <w:rsid w:val="000C1BBA"/>
    <w:rsid w:val="000C28C4"/>
    <w:rsid w:val="000C31E7"/>
    <w:rsid w:val="000C3E63"/>
    <w:rsid w:val="000C5F5A"/>
    <w:rsid w:val="000C7AF4"/>
    <w:rsid w:val="000D0C61"/>
    <w:rsid w:val="000D101C"/>
    <w:rsid w:val="000D2400"/>
    <w:rsid w:val="000D2CC3"/>
    <w:rsid w:val="000D353A"/>
    <w:rsid w:val="000D5974"/>
    <w:rsid w:val="000D7852"/>
    <w:rsid w:val="000D7BBA"/>
    <w:rsid w:val="000E172F"/>
    <w:rsid w:val="000E4FDB"/>
    <w:rsid w:val="000E723A"/>
    <w:rsid w:val="000F255C"/>
    <w:rsid w:val="000F407F"/>
    <w:rsid w:val="000F41BC"/>
    <w:rsid w:val="000F4FB0"/>
    <w:rsid w:val="000F520E"/>
    <w:rsid w:val="000F690F"/>
    <w:rsid w:val="000F6E81"/>
    <w:rsid w:val="001015B9"/>
    <w:rsid w:val="0010286C"/>
    <w:rsid w:val="001029FD"/>
    <w:rsid w:val="00103C04"/>
    <w:rsid w:val="001047C2"/>
    <w:rsid w:val="00104D9B"/>
    <w:rsid w:val="0010597F"/>
    <w:rsid w:val="0011093D"/>
    <w:rsid w:val="001113F5"/>
    <w:rsid w:val="0011323D"/>
    <w:rsid w:val="0011473F"/>
    <w:rsid w:val="00115BF0"/>
    <w:rsid w:val="00123B5D"/>
    <w:rsid w:val="00124844"/>
    <w:rsid w:val="00125462"/>
    <w:rsid w:val="00125ECF"/>
    <w:rsid w:val="00126AC8"/>
    <w:rsid w:val="0012720B"/>
    <w:rsid w:val="00127B9D"/>
    <w:rsid w:val="00130614"/>
    <w:rsid w:val="001324A4"/>
    <w:rsid w:val="00132B83"/>
    <w:rsid w:val="00133816"/>
    <w:rsid w:val="00133BCA"/>
    <w:rsid w:val="001350DF"/>
    <w:rsid w:val="0013731C"/>
    <w:rsid w:val="00141023"/>
    <w:rsid w:val="001419E4"/>
    <w:rsid w:val="00143C51"/>
    <w:rsid w:val="00146704"/>
    <w:rsid w:val="00150F23"/>
    <w:rsid w:val="001536D8"/>
    <w:rsid w:val="0015479C"/>
    <w:rsid w:val="00154813"/>
    <w:rsid w:val="0015494D"/>
    <w:rsid w:val="00155B96"/>
    <w:rsid w:val="00156200"/>
    <w:rsid w:val="00156997"/>
    <w:rsid w:val="00157C6D"/>
    <w:rsid w:val="001609AC"/>
    <w:rsid w:val="001636AF"/>
    <w:rsid w:val="001636F6"/>
    <w:rsid w:val="00165208"/>
    <w:rsid w:val="00165798"/>
    <w:rsid w:val="00166B8E"/>
    <w:rsid w:val="001701AE"/>
    <w:rsid w:val="00171F3E"/>
    <w:rsid w:val="00172C72"/>
    <w:rsid w:val="00173DA6"/>
    <w:rsid w:val="00175FB4"/>
    <w:rsid w:val="001808CB"/>
    <w:rsid w:val="001818AD"/>
    <w:rsid w:val="00181E72"/>
    <w:rsid w:val="00184972"/>
    <w:rsid w:val="001876AD"/>
    <w:rsid w:val="00190922"/>
    <w:rsid w:val="00190A1E"/>
    <w:rsid w:val="00191D0B"/>
    <w:rsid w:val="001925D3"/>
    <w:rsid w:val="00192625"/>
    <w:rsid w:val="001935C7"/>
    <w:rsid w:val="00194EFA"/>
    <w:rsid w:val="00196935"/>
    <w:rsid w:val="00197704"/>
    <w:rsid w:val="001A16E0"/>
    <w:rsid w:val="001A1D42"/>
    <w:rsid w:val="001A2987"/>
    <w:rsid w:val="001A2E61"/>
    <w:rsid w:val="001A40EA"/>
    <w:rsid w:val="001B0C1A"/>
    <w:rsid w:val="001B69DD"/>
    <w:rsid w:val="001B70A5"/>
    <w:rsid w:val="001B7DD5"/>
    <w:rsid w:val="001C2977"/>
    <w:rsid w:val="001C44B8"/>
    <w:rsid w:val="001C6E8B"/>
    <w:rsid w:val="001C6FA1"/>
    <w:rsid w:val="001D069A"/>
    <w:rsid w:val="001D266B"/>
    <w:rsid w:val="001D2B8F"/>
    <w:rsid w:val="001D512E"/>
    <w:rsid w:val="001D69F4"/>
    <w:rsid w:val="001D6AC2"/>
    <w:rsid w:val="001E209F"/>
    <w:rsid w:val="001E2773"/>
    <w:rsid w:val="001E3676"/>
    <w:rsid w:val="001E39D1"/>
    <w:rsid w:val="001E5DA7"/>
    <w:rsid w:val="001E6F06"/>
    <w:rsid w:val="001E7697"/>
    <w:rsid w:val="001E7E85"/>
    <w:rsid w:val="001F1728"/>
    <w:rsid w:val="001F1956"/>
    <w:rsid w:val="001F1F42"/>
    <w:rsid w:val="001F490F"/>
    <w:rsid w:val="001F63EE"/>
    <w:rsid w:val="00200234"/>
    <w:rsid w:val="00202351"/>
    <w:rsid w:val="0020273C"/>
    <w:rsid w:val="00203757"/>
    <w:rsid w:val="0020381E"/>
    <w:rsid w:val="00203954"/>
    <w:rsid w:val="002041AF"/>
    <w:rsid w:val="0020502C"/>
    <w:rsid w:val="002104BA"/>
    <w:rsid w:val="00212A04"/>
    <w:rsid w:val="002149AF"/>
    <w:rsid w:val="00221C3E"/>
    <w:rsid w:val="002222AC"/>
    <w:rsid w:val="002229B1"/>
    <w:rsid w:val="002240CF"/>
    <w:rsid w:val="002264D3"/>
    <w:rsid w:val="00230443"/>
    <w:rsid w:val="00230D38"/>
    <w:rsid w:val="00231051"/>
    <w:rsid w:val="00233592"/>
    <w:rsid w:val="002364D6"/>
    <w:rsid w:val="00236A1D"/>
    <w:rsid w:val="00236ACB"/>
    <w:rsid w:val="00240735"/>
    <w:rsid w:val="002431E0"/>
    <w:rsid w:val="00244FCF"/>
    <w:rsid w:val="0024573B"/>
    <w:rsid w:val="00245869"/>
    <w:rsid w:val="00246497"/>
    <w:rsid w:val="00251A28"/>
    <w:rsid w:val="00251D8A"/>
    <w:rsid w:val="00255CE7"/>
    <w:rsid w:val="002568DD"/>
    <w:rsid w:val="002574DD"/>
    <w:rsid w:val="00257A99"/>
    <w:rsid w:val="00257B40"/>
    <w:rsid w:val="00261612"/>
    <w:rsid w:val="00262030"/>
    <w:rsid w:val="00264530"/>
    <w:rsid w:val="00264F58"/>
    <w:rsid w:val="002650E3"/>
    <w:rsid w:val="00267AA4"/>
    <w:rsid w:val="0027043B"/>
    <w:rsid w:val="00272210"/>
    <w:rsid w:val="002727B7"/>
    <w:rsid w:val="00281F29"/>
    <w:rsid w:val="002834EB"/>
    <w:rsid w:val="00286299"/>
    <w:rsid w:val="0028671D"/>
    <w:rsid w:val="00287E71"/>
    <w:rsid w:val="00290901"/>
    <w:rsid w:val="002924CF"/>
    <w:rsid w:val="00292BE6"/>
    <w:rsid w:val="00293746"/>
    <w:rsid w:val="00293B5F"/>
    <w:rsid w:val="0029457C"/>
    <w:rsid w:val="0029756D"/>
    <w:rsid w:val="002A02EA"/>
    <w:rsid w:val="002A04D6"/>
    <w:rsid w:val="002A0B6E"/>
    <w:rsid w:val="002A0E31"/>
    <w:rsid w:val="002A16DE"/>
    <w:rsid w:val="002A43BC"/>
    <w:rsid w:val="002A483A"/>
    <w:rsid w:val="002A7D23"/>
    <w:rsid w:val="002B32B0"/>
    <w:rsid w:val="002B3A53"/>
    <w:rsid w:val="002B53A6"/>
    <w:rsid w:val="002B7C72"/>
    <w:rsid w:val="002C1E35"/>
    <w:rsid w:val="002C1EFF"/>
    <w:rsid w:val="002C2AE2"/>
    <w:rsid w:val="002C3846"/>
    <w:rsid w:val="002C483B"/>
    <w:rsid w:val="002C650E"/>
    <w:rsid w:val="002C7DB4"/>
    <w:rsid w:val="002D07E4"/>
    <w:rsid w:val="002D0AE6"/>
    <w:rsid w:val="002D5B3A"/>
    <w:rsid w:val="002E372A"/>
    <w:rsid w:val="002E3769"/>
    <w:rsid w:val="002E40ED"/>
    <w:rsid w:val="002E48A2"/>
    <w:rsid w:val="002E4A23"/>
    <w:rsid w:val="002E5A4C"/>
    <w:rsid w:val="002E774E"/>
    <w:rsid w:val="002F03E8"/>
    <w:rsid w:val="002F1251"/>
    <w:rsid w:val="002F3098"/>
    <w:rsid w:val="002F312A"/>
    <w:rsid w:val="002F4028"/>
    <w:rsid w:val="002F4435"/>
    <w:rsid w:val="002F4813"/>
    <w:rsid w:val="002F6F69"/>
    <w:rsid w:val="002F715F"/>
    <w:rsid w:val="0030118C"/>
    <w:rsid w:val="00301DC7"/>
    <w:rsid w:val="00301E42"/>
    <w:rsid w:val="00305DF0"/>
    <w:rsid w:val="003063DE"/>
    <w:rsid w:val="00312002"/>
    <w:rsid w:val="0031335C"/>
    <w:rsid w:val="00314EFD"/>
    <w:rsid w:val="003227A6"/>
    <w:rsid w:val="00325465"/>
    <w:rsid w:val="00325870"/>
    <w:rsid w:val="00326180"/>
    <w:rsid w:val="003318F1"/>
    <w:rsid w:val="0033358A"/>
    <w:rsid w:val="0033363E"/>
    <w:rsid w:val="00334CA7"/>
    <w:rsid w:val="00335794"/>
    <w:rsid w:val="003368CE"/>
    <w:rsid w:val="003400C6"/>
    <w:rsid w:val="00342BB9"/>
    <w:rsid w:val="00343DEA"/>
    <w:rsid w:val="00345634"/>
    <w:rsid w:val="00350314"/>
    <w:rsid w:val="0035152D"/>
    <w:rsid w:val="00351A4A"/>
    <w:rsid w:val="00353C7D"/>
    <w:rsid w:val="00354AF7"/>
    <w:rsid w:val="00360AD9"/>
    <w:rsid w:val="00365810"/>
    <w:rsid w:val="00366971"/>
    <w:rsid w:val="003767D1"/>
    <w:rsid w:val="003779AD"/>
    <w:rsid w:val="003819E9"/>
    <w:rsid w:val="00385D99"/>
    <w:rsid w:val="00386E8E"/>
    <w:rsid w:val="00387121"/>
    <w:rsid w:val="00387561"/>
    <w:rsid w:val="00390ACD"/>
    <w:rsid w:val="00392409"/>
    <w:rsid w:val="00392DFA"/>
    <w:rsid w:val="00395AF0"/>
    <w:rsid w:val="00395E53"/>
    <w:rsid w:val="00395FAC"/>
    <w:rsid w:val="003967B8"/>
    <w:rsid w:val="003968B3"/>
    <w:rsid w:val="003A14EC"/>
    <w:rsid w:val="003A201D"/>
    <w:rsid w:val="003A2DC7"/>
    <w:rsid w:val="003A3B1C"/>
    <w:rsid w:val="003A3D52"/>
    <w:rsid w:val="003A40CC"/>
    <w:rsid w:val="003A4FAF"/>
    <w:rsid w:val="003B0E43"/>
    <w:rsid w:val="003B1CD3"/>
    <w:rsid w:val="003B226B"/>
    <w:rsid w:val="003B3630"/>
    <w:rsid w:val="003B4689"/>
    <w:rsid w:val="003B5412"/>
    <w:rsid w:val="003C447A"/>
    <w:rsid w:val="003C57D0"/>
    <w:rsid w:val="003C5D68"/>
    <w:rsid w:val="003C7D42"/>
    <w:rsid w:val="003C7F6B"/>
    <w:rsid w:val="003D2FA3"/>
    <w:rsid w:val="003D3B09"/>
    <w:rsid w:val="003D52AE"/>
    <w:rsid w:val="003D63CB"/>
    <w:rsid w:val="003D78F8"/>
    <w:rsid w:val="003E07E0"/>
    <w:rsid w:val="003E10F3"/>
    <w:rsid w:val="003E1F50"/>
    <w:rsid w:val="003E28A4"/>
    <w:rsid w:val="003E29FA"/>
    <w:rsid w:val="003E58B5"/>
    <w:rsid w:val="003F224C"/>
    <w:rsid w:val="003F31F2"/>
    <w:rsid w:val="003F49E3"/>
    <w:rsid w:val="003F7C0A"/>
    <w:rsid w:val="003F7D26"/>
    <w:rsid w:val="00400830"/>
    <w:rsid w:val="004011E8"/>
    <w:rsid w:val="004031D6"/>
    <w:rsid w:val="0040341D"/>
    <w:rsid w:val="00403ECB"/>
    <w:rsid w:val="0040519F"/>
    <w:rsid w:val="0041186A"/>
    <w:rsid w:val="00411A50"/>
    <w:rsid w:val="00415CB9"/>
    <w:rsid w:val="00416986"/>
    <w:rsid w:val="00417BA2"/>
    <w:rsid w:val="0042201B"/>
    <w:rsid w:val="00423070"/>
    <w:rsid w:val="0042665A"/>
    <w:rsid w:val="00432CB5"/>
    <w:rsid w:val="00433DCF"/>
    <w:rsid w:val="00436F28"/>
    <w:rsid w:val="004437A4"/>
    <w:rsid w:val="00447425"/>
    <w:rsid w:val="004477BA"/>
    <w:rsid w:val="004506E7"/>
    <w:rsid w:val="00453B7C"/>
    <w:rsid w:val="004547BC"/>
    <w:rsid w:val="00456A8B"/>
    <w:rsid w:val="00456B57"/>
    <w:rsid w:val="00461C0B"/>
    <w:rsid w:val="00461D1D"/>
    <w:rsid w:val="00463CCD"/>
    <w:rsid w:val="004658AC"/>
    <w:rsid w:val="00467EC0"/>
    <w:rsid w:val="00471D7F"/>
    <w:rsid w:val="0047354F"/>
    <w:rsid w:val="00476923"/>
    <w:rsid w:val="00476F7B"/>
    <w:rsid w:val="0048299B"/>
    <w:rsid w:val="00483134"/>
    <w:rsid w:val="00483BA6"/>
    <w:rsid w:val="004845B8"/>
    <w:rsid w:val="0048609F"/>
    <w:rsid w:val="00486C2C"/>
    <w:rsid w:val="004871F7"/>
    <w:rsid w:val="004876FA"/>
    <w:rsid w:val="00492D9B"/>
    <w:rsid w:val="004979A1"/>
    <w:rsid w:val="004A2501"/>
    <w:rsid w:val="004A2EE6"/>
    <w:rsid w:val="004A4A35"/>
    <w:rsid w:val="004A4D48"/>
    <w:rsid w:val="004A5506"/>
    <w:rsid w:val="004A58CC"/>
    <w:rsid w:val="004A5E0F"/>
    <w:rsid w:val="004A69AE"/>
    <w:rsid w:val="004A7CB1"/>
    <w:rsid w:val="004B1BFB"/>
    <w:rsid w:val="004B5FD9"/>
    <w:rsid w:val="004B624A"/>
    <w:rsid w:val="004B68AD"/>
    <w:rsid w:val="004B7BA1"/>
    <w:rsid w:val="004C0103"/>
    <w:rsid w:val="004C051A"/>
    <w:rsid w:val="004C0A1A"/>
    <w:rsid w:val="004C3E82"/>
    <w:rsid w:val="004C5716"/>
    <w:rsid w:val="004C7F30"/>
    <w:rsid w:val="004D263A"/>
    <w:rsid w:val="004D2B9A"/>
    <w:rsid w:val="004D49C2"/>
    <w:rsid w:val="004D572A"/>
    <w:rsid w:val="004E0382"/>
    <w:rsid w:val="004E1363"/>
    <w:rsid w:val="004E1580"/>
    <w:rsid w:val="004E2931"/>
    <w:rsid w:val="004E34EB"/>
    <w:rsid w:val="004E4C31"/>
    <w:rsid w:val="004E4FD5"/>
    <w:rsid w:val="004E6396"/>
    <w:rsid w:val="004E7405"/>
    <w:rsid w:val="004F1DED"/>
    <w:rsid w:val="004F3825"/>
    <w:rsid w:val="004F6E24"/>
    <w:rsid w:val="004F7A3F"/>
    <w:rsid w:val="00500142"/>
    <w:rsid w:val="00502240"/>
    <w:rsid w:val="00504A61"/>
    <w:rsid w:val="00505145"/>
    <w:rsid w:val="005072D6"/>
    <w:rsid w:val="00512489"/>
    <w:rsid w:val="0051357A"/>
    <w:rsid w:val="005162DB"/>
    <w:rsid w:val="00517159"/>
    <w:rsid w:val="00517978"/>
    <w:rsid w:val="00522E8D"/>
    <w:rsid w:val="00522FFB"/>
    <w:rsid w:val="00523311"/>
    <w:rsid w:val="00523E9F"/>
    <w:rsid w:val="005252BC"/>
    <w:rsid w:val="00533A2E"/>
    <w:rsid w:val="005355E4"/>
    <w:rsid w:val="00537D5E"/>
    <w:rsid w:val="00541D38"/>
    <w:rsid w:val="00542B87"/>
    <w:rsid w:val="00544911"/>
    <w:rsid w:val="00545544"/>
    <w:rsid w:val="00546144"/>
    <w:rsid w:val="005462B8"/>
    <w:rsid w:val="00546FB2"/>
    <w:rsid w:val="00547327"/>
    <w:rsid w:val="005504DC"/>
    <w:rsid w:val="00550A94"/>
    <w:rsid w:val="00552FB7"/>
    <w:rsid w:val="0055405F"/>
    <w:rsid w:val="00555EDB"/>
    <w:rsid w:val="005649B0"/>
    <w:rsid w:val="00570665"/>
    <w:rsid w:val="00570703"/>
    <w:rsid w:val="00571138"/>
    <w:rsid w:val="00571DB4"/>
    <w:rsid w:val="005724F3"/>
    <w:rsid w:val="00574F98"/>
    <w:rsid w:val="005755D9"/>
    <w:rsid w:val="00577FA5"/>
    <w:rsid w:val="005810F2"/>
    <w:rsid w:val="00582145"/>
    <w:rsid w:val="005828EA"/>
    <w:rsid w:val="00583D08"/>
    <w:rsid w:val="00585F5B"/>
    <w:rsid w:val="005865E0"/>
    <w:rsid w:val="00587BA7"/>
    <w:rsid w:val="00593059"/>
    <w:rsid w:val="00593882"/>
    <w:rsid w:val="005950C2"/>
    <w:rsid w:val="00595324"/>
    <w:rsid w:val="00595B9E"/>
    <w:rsid w:val="00595C4B"/>
    <w:rsid w:val="005A0FE6"/>
    <w:rsid w:val="005A1E46"/>
    <w:rsid w:val="005A2315"/>
    <w:rsid w:val="005A2716"/>
    <w:rsid w:val="005A29D6"/>
    <w:rsid w:val="005A2CB0"/>
    <w:rsid w:val="005A33AE"/>
    <w:rsid w:val="005A5259"/>
    <w:rsid w:val="005B107B"/>
    <w:rsid w:val="005B65D8"/>
    <w:rsid w:val="005C0976"/>
    <w:rsid w:val="005C0DE7"/>
    <w:rsid w:val="005C1814"/>
    <w:rsid w:val="005C3396"/>
    <w:rsid w:val="005C3DC5"/>
    <w:rsid w:val="005C4C15"/>
    <w:rsid w:val="005C5BEE"/>
    <w:rsid w:val="005C6BEF"/>
    <w:rsid w:val="005C7B91"/>
    <w:rsid w:val="005D2608"/>
    <w:rsid w:val="005D6B2B"/>
    <w:rsid w:val="005D7A78"/>
    <w:rsid w:val="005D7E7D"/>
    <w:rsid w:val="005E4089"/>
    <w:rsid w:val="005E4119"/>
    <w:rsid w:val="005E55DC"/>
    <w:rsid w:val="005E62E2"/>
    <w:rsid w:val="005E7CD3"/>
    <w:rsid w:val="005F0277"/>
    <w:rsid w:val="005F1174"/>
    <w:rsid w:val="005F2E41"/>
    <w:rsid w:val="00600040"/>
    <w:rsid w:val="006005E5"/>
    <w:rsid w:val="0060148F"/>
    <w:rsid w:val="00603229"/>
    <w:rsid w:val="00603ACC"/>
    <w:rsid w:val="0060515A"/>
    <w:rsid w:val="006059AE"/>
    <w:rsid w:val="006075BE"/>
    <w:rsid w:val="00607B5E"/>
    <w:rsid w:val="00611685"/>
    <w:rsid w:val="00611973"/>
    <w:rsid w:val="00620E5F"/>
    <w:rsid w:val="00622969"/>
    <w:rsid w:val="00624C9F"/>
    <w:rsid w:val="00627F59"/>
    <w:rsid w:val="0063003F"/>
    <w:rsid w:val="006323C5"/>
    <w:rsid w:val="00633125"/>
    <w:rsid w:val="0063343B"/>
    <w:rsid w:val="006346EB"/>
    <w:rsid w:val="0064035E"/>
    <w:rsid w:val="00640F78"/>
    <w:rsid w:val="00642A13"/>
    <w:rsid w:val="00643894"/>
    <w:rsid w:val="006448D3"/>
    <w:rsid w:val="00644A52"/>
    <w:rsid w:val="00646CE7"/>
    <w:rsid w:val="00653570"/>
    <w:rsid w:val="00654A7A"/>
    <w:rsid w:val="00660FE2"/>
    <w:rsid w:val="006616A3"/>
    <w:rsid w:val="006640D4"/>
    <w:rsid w:val="00664B40"/>
    <w:rsid w:val="00666376"/>
    <w:rsid w:val="0066747E"/>
    <w:rsid w:val="00667D8B"/>
    <w:rsid w:val="006706AC"/>
    <w:rsid w:val="00671091"/>
    <w:rsid w:val="00671C46"/>
    <w:rsid w:val="00672A0F"/>
    <w:rsid w:val="0067521E"/>
    <w:rsid w:val="0067546E"/>
    <w:rsid w:val="00681166"/>
    <w:rsid w:val="006823D5"/>
    <w:rsid w:val="006826F1"/>
    <w:rsid w:val="00682EAB"/>
    <w:rsid w:val="0068390E"/>
    <w:rsid w:val="006857EE"/>
    <w:rsid w:val="00686EC1"/>
    <w:rsid w:val="00692637"/>
    <w:rsid w:val="00692BA6"/>
    <w:rsid w:val="00693F75"/>
    <w:rsid w:val="00694764"/>
    <w:rsid w:val="006A10DA"/>
    <w:rsid w:val="006A4E06"/>
    <w:rsid w:val="006A662B"/>
    <w:rsid w:val="006B0E1E"/>
    <w:rsid w:val="006B2AFA"/>
    <w:rsid w:val="006B342B"/>
    <w:rsid w:val="006B3BDD"/>
    <w:rsid w:val="006B58DE"/>
    <w:rsid w:val="006B686D"/>
    <w:rsid w:val="006B6C34"/>
    <w:rsid w:val="006C34AE"/>
    <w:rsid w:val="006C4945"/>
    <w:rsid w:val="006C5A47"/>
    <w:rsid w:val="006D4271"/>
    <w:rsid w:val="006D4299"/>
    <w:rsid w:val="006D7538"/>
    <w:rsid w:val="006E0084"/>
    <w:rsid w:val="006E0829"/>
    <w:rsid w:val="006E0902"/>
    <w:rsid w:val="006F06DF"/>
    <w:rsid w:val="006F0FB4"/>
    <w:rsid w:val="006F16B5"/>
    <w:rsid w:val="006F22D5"/>
    <w:rsid w:val="006F517F"/>
    <w:rsid w:val="006F78F8"/>
    <w:rsid w:val="00701573"/>
    <w:rsid w:val="007015D7"/>
    <w:rsid w:val="00702341"/>
    <w:rsid w:val="00703419"/>
    <w:rsid w:val="007036D0"/>
    <w:rsid w:val="007046E5"/>
    <w:rsid w:val="00710BC8"/>
    <w:rsid w:val="00711615"/>
    <w:rsid w:val="00713669"/>
    <w:rsid w:val="00713B53"/>
    <w:rsid w:val="00713B6E"/>
    <w:rsid w:val="0071556C"/>
    <w:rsid w:val="00715887"/>
    <w:rsid w:val="00717D23"/>
    <w:rsid w:val="007217B6"/>
    <w:rsid w:val="00724A3A"/>
    <w:rsid w:val="007276B0"/>
    <w:rsid w:val="00727910"/>
    <w:rsid w:val="00727951"/>
    <w:rsid w:val="00727C49"/>
    <w:rsid w:val="007301B4"/>
    <w:rsid w:val="00730795"/>
    <w:rsid w:val="00732116"/>
    <w:rsid w:val="00732F46"/>
    <w:rsid w:val="00736606"/>
    <w:rsid w:val="0073702F"/>
    <w:rsid w:val="00740992"/>
    <w:rsid w:val="00743CF5"/>
    <w:rsid w:val="00750B4F"/>
    <w:rsid w:val="007534C6"/>
    <w:rsid w:val="007605EF"/>
    <w:rsid w:val="00763691"/>
    <w:rsid w:val="00765B77"/>
    <w:rsid w:val="00766DCF"/>
    <w:rsid w:val="00772CB6"/>
    <w:rsid w:val="007732CE"/>
    <w:rsid w:val="00773C38"/>
    <w:rsid w:val="00774519"/>
    <w:rsid w:val="007758E9"/>
    <w:rsid w:val="007776BC"/>
    <w:rsid w:val="00782934"/>
    <w:rsid w:val="007834DE"/>
    <w:rsid w:val="0078503C"/>
    <w:rsid w:val="0078577F"/>
    <w:rsid w:val="007865B1"/>
    <w:rsid w:val="00786BDE"/>
    <w:rsid w:val="00792E69"/>
    <w:rsid w:val="00793A97"/>
    <w:rsid w:val="00795E70"/>
    <w:rsid w:val="00796A8A"/>
    <w:rsid w:val="007A1850"/>
    <w:rsid w:val="007A2773"/>
    <w:rsid w:val="007A3FDD"/>
    <w:rsid w:val="007A6704"/>
    <w:rsid w:val="007A7159"/>
    <w:rsid w:val="007B157C"/>
    <w:rsid w:val="007B2B69"/>
    <w:rsid w:val="007B39C9"/>
    <w:rsid w:val="007B4272"/>
    <w:rsid w:val="007B4CF9"/>
    <w:rsid w:val="007B5B07"/>
    <w:rsid w:val="007B6DDE"/>
    <w:rsid w:val="007C11FC"/>
    <w:rsid w:val="007C2C91"/>
    <w:rsid w:val="007C3A1E"/>
    <w:rsid w:val="007D00C6"/>
    <w:rsid w:val="007D5818"/>
    <w:rsid w:val="007D5E2A"/>
    <w:rsid w:val="007D7C29"/>
    <w:rsid w:val="007E10E1"/>
    <w:rsid w:val="007E2370"/>
    <w:rsid w:val="007E696C"/>
    <w:rsid w:val="007F349E"/>
    <w:rsid w:val="007F5C2D"/>
    <w:rsid w:val="007F69A7"/>
    <w:rsid w:val="008008B4"/>
    <w:rsid w:val="00800CCE"/>
    <w:rsid w:val="00801529"/>
    <w:rsid w:val="0080366E"/>
    <w:rsid w:val="0080605C"/>
    <w:rsid w:val="008060FD"/>
    <w:rsid w:val="0080637E"/>
    <w:rsid w:val="008077BD"/>
    <w:rsid w:val="0081120D"/>
    <w:rsid w:val="0081220D"/>
    <w:rsid w:val="00816ADF"/>
    <w:rsid w:val="00820599"/>
    <w:rsid w:val="00824AA6"/>
    <w:rsid w:val="008271AE"/>
    <w:rsid w:val="00832360"/>
    <w:rsid w:val="00834F95"/>
    <w:rsid w:val="00843879"/>
    <w:rsid w:val="008453CF"/>
    <w:rsid w:val="008454E5"/>
    <w:rsid w:val="00846C24"/>
    <w:rsid w:val="008506B1"/>
    <w:rsid w:val="00857109"/>
    <w:rsid w:val="008604BB"/>
    <w:rsid w:val="00863153"/>
    <w:rsid w:val="0086315B"/>
    <w:rsid w:val="008657AB"/>
    <w:rsid w:val="008663CA"/>
    <w:rsid w:val="00867399"/>
    <w:rsid w:val="00867C65"/>
    <w:rsid w:val="00870F9A"/>
    <w:rsid w:val="00875914"/>
    <w:rsid w:val="00875A79"/>
    <w:rsid w:val="008760A2"/>
    <w:rsid w:val="0088133E"/>
    <w:rsid w:val="0088177C"/>
    <w:rsid w:val="00884B37"/>
    <w:rsid w:val="00884C9E"/>
    <w:rsid w:val="00884EBE"/>
    <w:rsid w:val="0088517E"/>
    <w:rsid w:val="008900FB"/>
    <w:rsid w:val="0089069F"/>
    <w:rsid w:val="00890BA5"/>
    <w:rsid w:val="00892347"/>
    <w:rsid w:val="008944D5"/>
    <w:rsid w:val="0089610A"/>
    <w:rsid w:val="008961B6"/>
    <w:rsid w:val="008966CD"/>
    <w:rsid w:val="008A0B19"/>
    <w:rsid w:val="008A3220"/>
    <w:rsid w:val="008A33CF"/>
    <w:rsid w:val="008A6043"/>
    <w:rsid w:val="008A6CE2"/>
    <w:rsid w:val="008B1DB0"/>
    <w:rsid w:val="008B28FC"/>
    <w:rsid w:val="008B4B84"/>
    <w:rsid w:val="008B5D23"/>
    <w:rsid w:val="008B71D6"/>
    <w:rsid w:val="008B72D3"/>
    <w:rsid w:val="008B7902"/>
    <w:rsid w:val="008C14D4"/>
    <w:rsid w:val="008C55EB"/>
    <w:rsid w:val="008C56B8"/>
    <w:rsid w:val="008C5FCC"/>
    <w:rsid w:val="008C602D"/>
    <w:rsid w:val="008D2084"/>
    <w:rsid w:val="008D2F5F"/>
    <w:rsid w:val="008D36FD"/>
    <w:rsid w:val="008D7547"/>
    <w:rsid w:val="008D7649"/>
    <w:rsid w:val="008E0EE4"/>
    <w:rsid w:val="008E39F6"/>
    <w:rsid w:val="008E4256"/>
    <w:rsid w:val="008E4281"/>
    <w:rsid w:val="008E44A0"/>
    <w:rsid w:val="008E45B2"/>
    <w:rsid w:val="008E7AF2"/>
    <w:rsid w:val="008E7D09"/>
    <w:rsid w:val="008F23C4"/>
    <w:rsid w:val="008F310F"/>
    <w:rsid w:val="008F329A"/>
    <w:rsid w:val="008F3B9B"/>
    <w:rsid w:val="008F5A38"/>
    <w:rsid w:val="008F680D"/>
    <w:rsid w:val="008F7BD2"/>
    <w:rsid w:val="008F7CDE"/>
    <w:rsid w:val="008F7DC9"/>
    <w:rsid w:val="00901468"/>
    <w:rsid w:val="0090466E"/>
    <w:rsid w:val="0090623D"/>
    <w:rsid w:val="00912518"/>
    <w:rsid w:val="009137CB"/>
    <w:rsid w:val="00920BF1"/>
    <w:rsid w:val="00925EF7"/>
    <w:rsid w:val="00927764"/>
    <w:rsid w:val="00927BCB"/>
    <w:rsid w:val="00927BD3"/>
    <w:rsid w:val="009319B1"/>
    <w:rsid w:val="00945B1B"/>
    <w:rsid w:val="009510DC"/>
    <w:rsid w:val="0095269D"/>
    <w:rsid w:val="00952B6B"/>
    <w:rsid w:val="00953184"/>
    <w:rsid w:val="00954F11"/>
    <w:rsid w:val="00960C47"/>
    <w:rsid w:val="009617B4"/>
    <w:rsid w:val="00961B55"/>
    <w:rsid w:val="009627E8"/>
    <w:rsid w:val="009632ED"/>
    <w:rsid w:val="00965889"/>
    <w:rsid w:val="009661C2"/>
    <w:rsid w:val="00970494"/>
    <w:rsid w:val="00975230"/>
    <w:rsid w:val="009756AB"/>
    <w:rsid w:val="0097778D"/>
    <w:rsid w:val="009777E7"/>
    <w:rsid w:val="0098080D"/>
    <w:rsid w:val="00980E05"/>
    <w:rsid w:val="0098165E"/>
    <w:rsid w:val="00981786"/>
    <w:rsid w:val="00982BD4"/>
    <w:rsid w:val="0098468D"/>
    <w:rsid w:val="009859F9"/>
    <w:rsid w:val="00987840"/>
    <w:rsid w:val="00990338"/>
    <w:rsid w:val="00990372"/>
    <w:rsid w:val="009922C1"/>
    <w:rsid w:val="00993177"/>
    <w:rsid w:val="009A23BF"/>
    <w:rsid w:val="009A55C5"/>
    <w:rsid w:val="009A6655"/>
    <w:rsid w:val="009B1B78"/>
    <w:rsid w:val="009B61C4"/>
    <w:rsid w:val="009B69FA"/>
    <w:rsid w:val="009C2F44"/>
    <w:rsid w:val="009C476D"/>
    <w:rsid w:val="009C7C8C"/>
    <w:rsid w:val="009C7E38"/>
    <w:rsid w:val="009D0A6D"/>
    <w:rsid w:val="009D16A7"/>
    <w:rsid w:val="009D21BE"/>
    <w:rsid w:val="009D2730"/>
    <w:rsid w:val="009D27EB"/>
    <w:rsid w:val="009D2D29"/>
    <w:rsid w:val="009D30E2"/>
    <w:rsid w:val="009D5680"/>
    <w:rsid w:val="009D57C1"/>
    <w:rsid w:val="009D66F3"/>
    <w:rsid w:val="009E36C0"/>
    <w:rsid w:val="009E4968"/>
    <w:rsid w:val="009E582F"/>
    <w:rsid w:val="009E6657"/>
    <w:rsid w:val="009E6ED6"/>
    <w:rsid w:val="009E7FC6"/>
    <w:rsid w:val="009F1157"/>
    <w:rsid w:val="009F307E"/>
    <w:rsid w:val="009F4572"/>
    <w:rsid w:val="009F59D5"/>
    <w:rsid w:val="009F5D98"/>
    <w:rsid w:val="009F5EA0"/>
    <w:rsid w:val="009F6601"/>
    <w:rsid w:val="009F76D0"/>
    <w:rsid w:val="009F7D63"/>
    <w:rsid w:val="009F7FE6"/>
    <w:rsid w:val="00A00C87"/>
    <w:rsid w:val="00A03130"/>
    <w:rsid w:val="00A0333E"/>
    <w:rsid w:val="00A040F3"/>
    <w:rsid w:val="00A04B96"/>
    <w:rsid w:val="00A05105"/>
    <w:rsid w:val="00A14A0D"/>
    <w:rsid w:val="00A159B0"/>
    <w:rsid w:val="00A17695"/>
    <w:rsid w:val="00A217A0"/>
    <w:rsid w:val="00A21AA6"/>
    <w:rsid w:val="00A21EA1"/>
    <w:rsid w:val="00A243A7"/>
    <w:rsid w:val="00A245EA"/>
    <w:rsid w:val="00A278D2"/>
    <w:rsid w:val="00A30E46"/>
    <w:rsid w:val="00A323A8"/>
    <w:rsid w:val="00A34E07"/>
    <w:rsid w:val="00A375D9"/>
    <w:rsid w:val="00A37701"/>
    <w:rsid w:val="00A40978"/>
    <w:rsid w:val="00A421A4"/>
    <w:rsid w:val="00A4235C"/>
    <w:rsid w:val="00A4434F"/>
    <w:rsid w:val="00A44C55"/>
    <w:rsid w:val="00A44E48"/>
    <w:rsid w:val="00A450B3"/>
    <w:rsid w:val="00A45CF1"/>
    <w:rsid w:val="00A50BDC"/>
    <w:rsid w:val="00A51362"/>
    <w:rsid w:val="00A53904"/>
    <w:rsid w:val="00A53B54"/>
    <w:rsid w:val="00A54673"/>
    <w:rsid w:val="00A566EF"/>
    <w:rsid w:val="00A64FFE"/>
    <w:rsid w:val="00A65393"/>
    <w:rsid w:val="00A658E4"/>
    <w:rsid w:val="00A66CEC"/>
    <w:rsid w:val="00A67007"/>
    <w:rsid w:val="00A67647"/>
    <w:rsid w:val="00A738E2"/>
    <w:rsid w:val="00A73A82"/>
    <w:rsid w:val="00A75FF1"/>
    <w:rsid w:val="00A77918"/>
    <w:rsid w:val="00A8019C"/>
    <w:rsid w:val="00A80AA7"/>
    <w:rsid w:val="00A83EB1"/>
    <w:rsid w:val="00A84CB5"/>
    <w:rsid w:val="00A85C60"/>
    <w:rsid w:val="00A96C37"/>
    <w:rsid w:val="00A96F0F"/>
    <w:rsid w:val="00AA0341"/>
    <w:rsid w:val="00AA1457"/>
    <w:rsid w:val="00AA2557"/>
    <w:rsid w:val="00AA35BF"/>
    <w:rsid w:val="00AA3D5F"/>
    <w:rsid w:val="00AA57DE"/>
    <w:rsid w:val="00AA6604"/>
    <w:rsid w:val="00AA6D59"/>
    <w:rsid w:val="00AA7895"/>
    <w:rsid w:val="00AA7C59"/>
    <w:rsid w:val="00AB0ED2"/>
    <w:rsid w:val="00AC13C7"/>
    <w:rsid w:val="00AC6191"/>
    <w:rsid w:val="00AD24B6"/>
    <w:rsid w:val="00AD6E4D"/>
    <w:rsid w:val="00AD72E2"/>
    <w:rsid w:val="00AD7DB8"/>
    <w:rsid w:val="00AE1698"/>
    <w:rsid w:val="00AE59AA"/>
    <w:rsid w:val="00AF0133"/>
    <w:rsid w:val="00AF35B9"/>
    <w:rsid w:val="00AF565E"/>
    <w:rsid w:val="00B046B9"/>
    <w:rsid w:val="00B072DF"/>
    <w:rsid w:val="00B075FF"/>
    <w:rsid w:val="00B07BB3"/>
    <w:rsid w:val="00B11119"/>
    <w:rsid w:val="00B12867"/>
    <w:rsid w:val="00B12F96"/>
    <w:rsid w:val="00B14195"/>
    <w:rsid w:val="00B151DF"/>
    <w:rsid w:val="00B16037"/>
    <w:rsid w:val="00B16CED"/>
    <w:rsid w:val="00B17189"/>
    <w:rsid w:val="00B203D0"/>
    <w:rsid w:val="00B20505"/>
    <w:rsid w:val="00B2089D"/>
    <w:rsid w:val="00B20F16"/>
    <w:rsid w:val="00B214B9"/>
    <w:rsid w:val="00B22244"/>
    <w:rsid w:val="00B254BB"/>
    <w:rsid w:val="00B27021"/>
    <w:rsid w:val="00B27A16"/>
    <w:rsid w:val="00B30659"/>
    <w:rsid w:val="00B33E9A"/>
    <w:rsid w:val="00B41D90"/>
    <w:rsid w:val="00B454B1"/>
    <w:rsid w:val="00B50218"/>
    <w:rsid w:val="00B51B31"/>
    <w:rsid w:val="00B51E5F"/>
    <w:rsid w:val="00B520A3"/>
    <w:rsid w:val="00B52517"/>
    <w:rsid w:val="00B52CC0"/>
    <w:rsid w:val="00B53CD2"/>
    <w:rsid w:val="00B552EA"/>
    <w:rsid w:val="00B55B98"/>
    <w:rsid w:val="00B56228"/>
    <w:rsid w:val="00B5685A"/>
    <w:rsid w:val="00B56BBB"/>
    <w:rsid w:val="00B57B41"/>
    <w:rsid w:val="00B61035"/>
    <w:rsid w:val="00B6190E"/>
    <w:rsid w:val="00B619F1"/>
    <w:rsid w:val="00B61BAD"/>
    <w:rsid w:val="00B63FAA"/>
    <w:rsid w:val="00B6713A"/>
    <w:rsid w:val="00B679DA"/>
    <w:rsid w:val="00B67AC2"/>
    <w:rsid w:val="00B70496"/>
    <w:rsid w:val="00B71CDA"/>
    <w:rsid w:val="00B72A9A"/>
    <w:rsid w:val="00B73C00"/>
    <w:rsid w:val="00B748A1"/>
    <w:rsid w:val="00B763E6"/>
    <w:rsid w:val="00B76765"/>
    <w:rsid w:val="00B76B39"/>
    <w:rsid w:val="00B835CE"/>
    <w:rsid w:val="00B83F53"/>
    <w:rsid w:val="00B86AD0"/>
    <w:rsid w:val="00B87A41"/>
    <w:rsid w:val="00B9164B"/>
    <w:rsid w:val="00B91B61"/>
    <w:rsid w:val="00B92F20"/>
    <w:rsid w:val="00B9389F"/>
    <w:rsid w:val="00B94370"/>
    <w:rsid w:val="00B94881"/>
    <w:rsid w:val="00B97F61"/>
    <w:rsid w:val="00BA59C4"/>
    <w:rsid w:val="00BA778F"/>
    <w:rsid w:val="00BA7963"/>
    <w:rsid w:val="00BB3C4A"/>
    <w:rsid w:val="00BB472B"/>
    <w:rsid w:val="00BB63B1"/>
    <w:rsid w:val="00BB6D44"/>
    <w:rsid w:val="00BB6E3B"/>
    <w:rsid w:val="00BB6F9A"/>
    <w:rsid w:val="00BC10A9"/>
    <w:rsid w:val="00BC12BA"/>
    <w:rsid w:val="00BC17ED"/>
    <w:rsid w:val="00BC1D69"/>
    <w:rsid w:val="00BC2C65"/>
    <w:rsid w:val="00BC3B9D"/>
    <w:rsid w:val="00BC43BE"/>
    <w:rsid w:val="00BC48F3"/>
    <w:rsid w:val="00BD0744"/>
    <w:rsid w:val="00BD1AB3"/>
    <w:rsid w:val="00BD4B48"/>
    <w:rsid w:val="00BE2489"/>
    <w:rsid w:val="00BE304E"/>
    <w:rsid w:val="00BE31FB"/>
    <w:rsid w:val="00BE3D7D"/>
    <w:rsid w:val="00BE762C"/>
    <w:rsid w:val="00BE77AD"/>
    <w:rsid w:val="00BE7CFB"/>
    <w:rsid w:val="00BF05FB"/>
    <w:rsid w:val="00BF10BA"/>
    <w:rsid w:val="00BF48B2"/>
    <w:rsid w:val="00BF566E"/>
    <w:rsid w:val="00BF644F"/>
    <w:rsid w:val="00BF70AB"/>
    <w:rsid w:val="00BF7714"/>
    <w:rsid w:val="00C01858"/>
    <w:rsid w:val="00C07513"/>
    <w:rsid w:val="00C109FA"/>
    <w:rsid w:val="00C1169D"/>
    <w:rsid w:val="00C11EDA"/>
    <w:rsid w:val="00C1223C"/>
    <w:rsid w:val="00C13369"/>
    <w:rsid w:val="00C14B6C"/>
    <w:rsid w:val="00C15661"/>
    <w:rsid w:val="00C16091"/>
    <w:rsid w:val="00C16AEF"/>
    <w:rsid w:val="00C22AD9"/>
    <w:rsid w:val="00C231C3"/>
    <w:rsid w:val="00C26B52"/>
    <w:rsid w:val="00C307F3"/>
    <w:rsid w:val="00C33801"/>
    <w:rsid w:val="00C35697"/>
    <w:rsid w:val="00C4002B"/>
    <w:rsid w:val="00C469E5"/>
    <w:rsid w:val="00C47814"/>
    <w:rsid w:val="00C47E3D"/>
    <w:rsid w:val="00C50159"/>
    <w:rsid w:val="00C5125F"/>
    <w:rsid w:val="00C543F0"/>
    <w:rsid w:val="00C54F56"/>
    <w:rsid w:val="00C55344"/>
    <w:rsid w:val="00C55910"/>
    <w:rsid w:val="00C56DC7"/>
    <w:rsid w:val="00C66154"/>
    <w:rsid w:val="00C67427"/>
    <w:rsid w:val="00C71BC0"/>
    <w:rsid w:val="00C71E6D"/>
    <w:rsid w:val="00C72340"/>
    <w:rsid w:val="00C74A5E"/>
    <w:rsid w:val="00C751B1"/>
    <w:rsid w:val="00C75480"/>
    <w:rsid w:val="00C759B8"/>
    <w:rsid w:val="00C75E3D"/>
    <w:rsid w:val="00C760F6"/>
    <w:rsid w:val="00C768EE"/>
    <w:rsid w:val="00C7715B"/>
    <w:rsid w:val="00C8001D"/>
    <w:rsid w:val="00C81F06"/>
    <w:rsid w:val="00C823F5"/>
    <w:rsid w:val="00C82A4F"/>
    <w:rsid w:val="00C8301D"/>
    <w:rsid w:val="00C86128"/>
    <w:rsid w:val="00C90124"/>
    <w:rsid w:val="00C92B9E"/>
    <w:rsid w:val="00C92CAE"/>
    <w:rsid w:val="00C93BEA"/>
    <w:rsid w:val="00C96B06"/>
    <w:rsid w:val="00C96B16"/>
    <w:rsid w:val="00C96F2F"/>
    <w:rsid w:val="00C978B4"/>
    <w:rsid w:val="00CA12D9"/>
    <w:rsid w:val="00CA31F4"/>
    <w:rsid w:val="00CA6520"/>
    <w:rsid w:val="00CB413C"/>
    <w:rsid w:val="00CB6CD5"/>
    <w:rsid w:val="00CC0A58"/>
    <w:rsid w:val="00CC1B63"/>
    <w:rsid w:val="00CC3126"/>
    <w:rsid w:val="00CC3305"/>
    <w:rsid w:val="00CD0DE3"/>
    <w:rsid w:val="00CD3053"/>
    <w:rsid w:val="00CD307F"/>
    <w:rsid w:val="00CD39D5"/>
    <w:rsid w:val="00CD40E8"/>
    <w:rsid w:val="00CD4FF1"/>
    <w:rsid w:val="00CD58A1"/>
    <w:rsid w:val="00CD6451"/>
    <w:rsid w:val="00CD7A7E"/>
    <w:rsid w:val="00CD7BC6"/>
    <w:rsid w:val="00CE2C47"/>
    <w:rsid w:val="00CE33BA"/>
    <w:rsid w:val="00CE4E7B"/>
    <w:rsid w:val="00CE4FEE"/>
    <w:rsid w:val="00CE62D8"/>
    <w:rsid w:val="00CE67DF"/>
    <w:rsid w:val="00CE71A8"/>
    <w:rsid w:val="00CF0F58"/>
    <w:rsid w:val="00CF3D2A"/>
    <w:rsid w:val="00CF5BEE"/>
    <w:rsid w:val="00CF5E57"/>
    <w:rsid w:val="00CF66C4"/>
    <w:rsid w:val="00CF67DB"/>
    <w:rsid w:val="00D00B5E"/>
    <w:rsid w:val="00D00BA7"/>
    <w:rsid w:val="00D01B6D"/>
    <w:rsid w:val="00D02BB7"/>
    <w:rsid w:val="00D04963"/>
    <w:rsid w:val="00D06867"/>
    <w:rsid w:val="00D10802"/>
    <w:rsid w:val="00D112DA"/>
    <w:rsid w:val="00D1162F"/>
    <w:rsid w:val="00D11C56"/>
    <w:rsid w:val="00D14093"/>
    <w:rsid w:val="00D1438C"/>
    <w:rsid w:val="00D1610C"/>
    <w:rsid w:val="00D16397"/>
    <w:rsid w:val="00D16F9B"/>
    <w:rsid w:val="00D2183D"/>
    <w:rsid w:val="00D22972"/>
    <w:rsid w:val="00D2443F"/>
    <w:rsid w:val="00D25F7C"/>
    <w:rsid w:val="00D337E9"/>
    <w:rsid w:val="00D33F07"/>
    <w:rsid w:val="00D360E1"/>
    <w:rsid w:val="00D37BD3"/>
    <w:rsid w:val="00D424B3"/>
    <w:rsid w:val="00D42E92"/>
    <w:rsid w:val="00D44780"/>
    <w:rsid w:val="00D45CC4"/>
    <w:rsid w:val="00D51361"/>
    <w:rsid w:val="00D514A3"/>
    <w:rsid w:val="00D53E20"/>
    <w:rsid w:val="00D54B7F"/>
    <w:rsid w:val="00D56823"/>
    <w:rsid w:val="00D62C49"/>
    <w:rsid w:val="00D64937"/>
    <w:rsid w:val="00D65AD4"/>
    <w:rsid w:val="00D666A7"/>
    <w:rsid w:val="00D666BF"/>
    <w:rsid w:val="00D66C56"/>
    <w:rsid w:val="00D67499"/>
    <w:rsid w:val="00D70254"/>
    <w:rsid w:val="00D7072C"/>
    <w:rsid w:val="00D713EB"/>
    <w:rsid w:val="00D72B16"/>
    <w:rsid w:val="00D73CB9"/>
    <w:rsid w:val="00D75807"/>
    <w:rsid w:val="00D8151B"/>
    <w:rsid w:val="00D82024"/>
    <w:rsid w:val="00D86465"/>
    <w:rsid w:val="00D86908"/>
    <w:rsid w:val="00D86F9A"/>
    <w:rsid w:val="00D87D39"/>
    <w:rsid w:val="00D938A1"/>
    <w:rsid w:val="00D94617"/>
    <w:rsid w:val="00D965E9"/>
    <w:rsid w:val="00DA3E95"/>
    <w:rsid w:val="00DA5267"/>
    <w:rsid w:val="00DA5CC8"/>
    <w:rsid w:val="00DA7D9C"/>
    <w:rsid w:val="00DB0F58"/>
    <w:rsid w:val="00DB3DB8"/>
    <w:rsid w:val="00DB5903"/>
    <w:rsid w:val="00DB5C63"/>
    <w:rsid w:val="00DB7F13"/>
    <w:rsid w:val="00DC4197"/>
    <w:rsid w:val="00DC4704"/>
    <w:rsid w:val="00DC4836"/>
    <w:rsid w:val="00DC63B6"/>
    <w:rsid w:val="00DC704A"/>
    <w:rsid w:val="00DD1E43"/>
    <w:rsid w:val="00DD201F"/>
    <w:rsid w:val="00DD2177"/>
    <w:rsid w:val="00DD27DC"/>
    <w:rsid w:val="00DD31D4"/>
    <w:rsid w:val="00DD3DC6"/>
    <w:rsid w:val="00DD4F7C"/>
    <w:rsid w:val="00DE1D19"/>
    <w:rsid w:val="00DE1ED3"/>
    <w:rsid w:val="00DE219D"/>
    <w:rsid w:val="00DE3571"/>
    <w:rsid w:val="00DE48B1"/>
    <w:rsid w:val="00DF0F8D"/>
    <w:rsid w:val="00DF5E6A"/>
    <w:rsid w:val="00DF6274"/>
    <w:rsid w:val="00E00EB2"/>
    <w:rsid w:val="00E03810"/>
    <w:rsid w:val="00E05FB6"/>
    <w:rsid w:val="00E101B8"/>
    <w:rsid w:val="00E14D15"/>
    <w:rsid w:val="00E16D74"/>
    <w:rsid w:val="00E20585"/>
    <w:rsid w:val="00E20FB7"/>
    <w:rsid w:val="00E30857"/>
    <w:rsid w:val="00E32A05"/>
    <w:rsid w:val="00E34601"/>
    <w:rsid w:val="00E36978"/>
    <w:rsid w:val="00E42A89"/>
    <w:rsid w:val="00E4552E"/>
    <w:rsid w:val="00E46DA1"/>
    <w:rsid w:val="00E50ED5"/>
    <w:rsid w:val="00E51AB8"/>
    <w:rsid w:val="00E54689"/>
    <w:rsid w:val="00E55A46"/>
    <w:rsid w:val="00E623A0"/>
    <w:rsid w:val="00E626E1"/>
    <w:rsid w:val="00E62D75"/>
    <w:rsid w:val="00E62F8C"/>
    <w:rsid w:val="00E63FA3"/>
    <w:rsid w:val="00E67BD1"/>
    <w:rsid w:val="00E706CD"/>
    <w:rsid w:val="00E717D2"/>
    <w:rsid w:val="00E730B7"/>
    <w:rsid w:val="00E731FC"/>
    <w:rsid w:val="00E758DE"/>
    <w:rsid w:val="00E75DA6"/>
    <w:rsid w:val="00E75F1F"/>
    <w:rsid w:val="00E761AD"/>
    <w:rsid w:val="00E84DA6"/>
    <w:rsid w:val="00E85E6C"/>
    <w:rsid w:val="00E93381"/>
    <w:rsid w:val="00E96FA1"/>
    <w:rsid w:val="00E979B7"/>
    <w:rsid w:val="00EA1589"/>
    <w:rsid w:val="00EA1AFB"/>
    <w:rsid w:val="00EA25A9"/>
    <w:rsid w:val="00EA6C3F"/>
    <w:rsid w:val="00EB1447"/>
    <w:rsid w:val="00EB3843"/>
    <w:rsid w:val="00EB57BF"/>
    <w:rsid w:val="00EB654B"/>
    <w:rsid w:val="00EC181E"/>
    <w:rsid w:val="00EC1DDF"/>
    <w:rsid w:val="00EC4C98"/>
    <w:rsid w:val="00EC4DC9"/>
    <w:rsid w:val="00EC661C"/>
    <w:rsid w:val="00ED1AD5"/>
    <w:rsid w:val="00ED2FF9"/>
    <w:rsid w:val="00ED490A"/>
    <w:rsid w:val="00ED4E8B"/>
    <w:rsid w:val="00ED5EBE"/>
    <w:rsid w:val="00ED66F1"/>
    <w:rsid w:val="00EE2627"/>
    <w:rsid w:val="00EE2F6F"/>
    <w:rsid w:val="00EF2A8D"/>
    <w:rsid w:val="00EF2BFD"/>
    <w:rsid w:val="00EF2FB3"/>
    <w:rsid w:val="00EF4C8E"/>
    <w:rsid w:val="00EF7902"/>
    <w:rsid w:val="00F0022E"/>
    <w:rsid w:val="00F00D61"/>
    <w:rsid w:val="00F01856"/>
    <w:rsid w:val="00F02328"/>
    <w:rsid w:val="00F02834"/>
    <w:rsid w:val="00F02B00"/>
    <w:rsid w:val="00F02F84"/>
    <w:rsid w:val="00F03C29"/>
    <w:rsid w:val="00F0526B"/>
    <w:rsid w:val="00F0718E"/>
    <w:rsid w:val="00F114A9"/>
    <w:rsid w:val="00F124EF"/>
    <w:rsid w:val="00F13C19"/>
    <w:rsid w:val="00F14F92"/>
    <w:rsid w:val="00F15CD9"/>
    <w:rsid w:val="00F165BA"/>
    <w:rsid w:val="00F16D5A"/>
    <w:rsid w:val="00F20104"/>
    <w:rsid w:val="00F227BF"/>
    <w:rsid w:val="00F22D73"/>
    <w:rsid w:val="00F2513C"/>
    <w:rsid w:val="00F2638D"/>
    <w:rsid w:val="00F26C2D"/>
    <w:rsid w:val="00F30B64"/>
    <w:rsid w:val="00F30B93"/>
    <w:rsid w:val="00F31D2F"/>
    <w:rsid w:val="00F320D3"/>
    <w:rsid w:val="00F3564B"/>
    <w:rsid w:val="00F35A27"/>
    <w:rsid w:val="00F41EE4"/>
    <w:rsid w:val="00F421C4"/>
    <w:rsid w:val="00F434DB"/>
    <w:rsid w:val="00F44513"/>
    <w:rsid w:val="00F46244"/>
    <w:rsid w:val="00F47647"/>
    <w:rsid w:val="00F47DFC"/>
    <w:rsid w:val="00F51192"/>
    <w:rsid w:val="00F53D19"/>
    <w:rsid w:val="00F54433"/>
    <w:rsid w:val="00F54CC4"/>
    <w:rsid w:val="00F54D13"/>
    <w:rsid w:val="00F56CD4"/>
    <w:rsid w:val="00F576EA"/>
    <w:rsid w:val="00F57F97"/>
    <w:rsid w:val="00F61976"/>
    <w:rsid w:val="00F62021"/>
    <w:rsid w:val="00F658C7"/>
    <w:rsid w:val="00F6728F"/>
    <w:rsid w:val="00F7223F"/>
    <w:rsid w:val="00F750F1"/>
    <w:rsid w:val="00F75261"/>
    <w:rsid w:val="00F75CD9"/>
    <w:rsid w:val="00F75F80"/>
    <w:rsid w:val="00F81D9A"/>
    <w:rsid w:val="00F82496"/>
    <w:rsid w:val="00F826C4"/>
    <w:rsid w:val="00F84527"/>
    <w:rsid w:val="00F87D7C"/>
    <w:rsid w:val="00F87D9C"/>
    <w:rsid w:val="00F92624"/>
    <w:rsid w:val="00F9379C"/>
    <w:rsid w:val="00F93A16"/>
    <w:rsid w:val="00F93EC4"/>
    <w:rsid w:val="00F94894"/>
    <w:rsid w:val="00F95238"/>
    <w:rsid w:val="00F96D77"/>
    <w:rsid w:val="00F973DD"/>
    <w:rsid w:val="00FA0548"/>
    <w:rsid w:val="00FA141E"/>
    <w:rsid w:val="00FA1D0E"/>
    <w:rsid w:val="00FB06AE"/>
    <w:rsid w:val="00FB6C40"/>
    <w:rsid w:val="00FB7510"/>
    <w:rsid w:val="00FB7899"/>
    <w:rsid w:val="00FC086D"/>
    <w:rsid w:val="00FC1EA0"/>
    <w:rsid w:val="00FC372E"/>
    <w:rsid w:val="00FD1DA6"/>
    <w:rsid w:val="00FD3015"/>
    <w:rsid w:val="00FD3402"/>
    <w:rsid w:val="00FD72FA"/>
    <w:rsid w:val="00FD780E"/>
    <w:rsid w:val="00FE4828"/>
    <w:rsid w:val="00FE5CD1"/>
    <w:rsid w:val="00FE7ED2"/>
    <w:rsid w:val="00FE7FFD"/>
    <w:rsid w:val="00FF14E9"/>
    <w:rsid w:val="00FF399C"/>
    <w:rsid w:val="00FF5527"/>
    <w:rsid w:val="00FF6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5"/>
    <o:shapelayout v:ext="edit">
      <o:idmap v:ext="edit" data="1"/>
    </o:shapelayout>
  </w:shapeDefaults>
  <w:decimalSymbol w:val=","/>
  <w:listSeparator w:val=";"/>
  <w15:docId w15:val="{9C821CE2-772E-4D14-8277-5C512E1D3B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iPriority="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01468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bidi="pt-BR"/>
    </w:rPr>
  </w:style>
  <w:style w:type="paragraph" w:styleId="Ttulo1">
    <w:name w:val="heading 1"/>
    <w:aliases w:val="título 1"/>
    <w:basedOn w:val="Normal"/>
    <w:next w:val="Normal"/>
    <w:link w:val="Ttulo1Char"/>
    <w:uiPriority w:val="1"/>
    <w:qFormat/>
    <w:rsid w:val="00BB472B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  <w:lang w:val="x-none" w:eastAsia="x-none"/>
    </w:rPr>
  </w:style>
  <w:style w:type="paragraph" w:styleId="Ttulo2">
    <w:name w:val="heading 2"/>
    <w:basedOn w:val="Normal"/>
    <w:next w:val="Normal"/>
    <w:link w:val="Ttulo2Char"/>
    <w:unhideWhenUsed/>
    <w:qFormat/>
    <w:rsid w:val="00B70496"/>
    <w:pPr>
      <w:keepNext/>
      <w:widowControl/>
      <w:spacing w:before="240" w:after="60"/>
      <w:outlineLvl w:val="1"/>
    </w:pPr>
    <w:rPr>
      <w:rFonts w:ascii="Cambria" w:hAnsi="Cambria"/>
      <w:b/>
      <w:bCs/>
      <w:i/>
      <w:iCs/>
      <w:kern w:val="1"/>
      <w:sz w:val="28"/>
      <w:szCs w:val="28"/>
      <w:lang w:val="x-none" w:eastAsia="x-none" w:bidi="ar-SA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C35697"/>
    <w:pPr>
      <w:keepNext/>
      <w:keepLines/>
      <w:spacing w:before="40"/>
      <w:outlineLvl w:val="2"/>
    </w:pPr>
    <w:rPr>
      <w:rFonts w:ascii="Cambria" w:hAnsi="Cambria"/>
      <w:color w:val="243F60"/>
      <w:sz w:val="24"/>
      <w:szCs w:val="24"/>
      <w:lang w:val="pt-PT" w:eastAsia="en-US" w:bidi="ar-SA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334CA7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Ttulo5">
    <w:name w:val="heading 5"/>
    <w:basedOn w:val="Normal"/>
    <w:next w:val="Normal"/>
    <w:link w:val="Ttulo5Char"/>
    <w:unhideWhenUsed/>
    <w:qFormat/>
    <w:rsid w:val="00C8301D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Ttulo7">
    <w:name w:val="heading 7"/>
    <w:basedOn w:val="Normal"/>
    <w:next w:val="Normal"/>
    <w:link w:val="Ttulo7Char"/>
    <w:uiPriority w:val="99"/>
    <w:qFormat/>
    <w:rsid w:val="00C8301D"/>
    <w:pPr>
      <w:keepNext/>
      <w:widowControl/>
      <w:jc w:val="center"/>
      <w:outlineLvl w:val="6"/>
    </w:pPr>
    <w:rPr>
      <w:rFonts w:eastAsia="Lucida Sans Unicode"/>
      <w:kern w:val="1"/>
      <w:sz w:val="28"/>
      <w:szCs w:val="24"/>
      <w:lang w:val="x-none" w:eastAsia="x-none" w:bidi="ar-SA"/>
    </w:rPr>
  </w:style>
  <w:style w:type="paragraph" w:styleId="Ttulo8">
    <w:name w:val="heading 8"/>
    <w:basedOn w:val="Normal"/>
    <w:next w:val="Normal"/>
    <w:link w:val="Ttulo8Char"/>
    <w:uiPriority w:val="9"/>
    <w:unhideWhenUsed/>
    <w:qFormat/>
    <w:rsid w:val="0000688F"/>
    <w:pPr>
      <w:spacing w:before="240" w:after="60"/>
      <w:outlineLvl w:val="7"/>
    </w:pPr>
    <w:rPr>
      <w:rFonts w:ascii="Calibri" w:hAnsi="Calibri"/>
      <w:i/>
      <w:iCs/>
      <w:sz w:val="24"/>
      <w:szCs w:val="24"/>
      <w:lang w:val="x-none" w:eastAsia="x-none"/>
    </w:rPr>
  </w:style>
  <w:style w:type="paragraph" w:styleId="Ttulo9">
    <w:name w:val="heading 9"/>
    <w:basedOn w:val="Normal"/>
    <w:next w:val="Normal"/>
    <w:link w:val="Ttulo9Char"/>
    <w:uiPriority w:val="99"/>
    <w:unhideWhenUsed/>
    <w:qFormat/>
    <w:rsid w:val="00B70496"/>
    <w:pPr>
      <w:keepNext/>
      <w:widowControl/>
      <w:jc w:val="center"/>
      <w:outlineLvl w:val="8"/>
    </w:pPr>
    <w:rPr>
      <w:i/>
      <w:iCs/>
      <w:sz w:val="24"/>
      <w:szCs w:val="24"/>
      <w:lang w:val="x-none" w:eastAsia="x-none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aliases w:val="título 1 Char"/>
    <w:link w:val="Ttulo1"/>
    <w:uiPriority w:val="9"/>
    <w:rsid w:val="00BB472B"/>
    <w:rPr>
      <w:rFonts w:ascii="Calibri Light" w:eastAsia="Times New Roman" w:hAnsi="Calibri Light" w:cs="Times New Roman"/>
      <w:b/>
      <w:bCs/>
      <w:kern w:val="32"/>
      <w:sz w:val="32"/>
      <w:szCs w:val="32"/>
      <w:lang w:bidi="pt-BR"/>
    </w:rPr>
  </w:style>
  <w:style w:type="character" w:customStyle="1" w:styleId="Ttulo2Char">
    <w:name w:val="Título 2 Char"/>
    <w:link w:val="Ttulo2"/>
    <w:rsid w:val="00B70496"/>
    <w:rPr>
      <w:rFonts w:ascii="Cambria" w:eastAsia="Times New Roman" w:hAnsi="Cambria"/>
      <w:b/>
      <w:bCs/>
      <w:i/>
      <w:iCs/>
      <w:kern w:val="1"/>
      <w:sz w:val="28"/>
      <w:szCs w:val="28"/>
      <w:lang w:val="x-none" w:eastAsia="x-none"/>
    </w:rPr>
  </w:style>
  <w:style w:type="character" w:customStyle="1" w:styleId="Ttulo3Char">
    <w:name w:val="Título 3 Char"/>
    <w:link w:val="Ttulo3"/>
    <w:uiPriority w:val="9"/>
    <w:rsid w:val="00C35697"/>
    <w:rPr>
      <w:rFonts w:ascii="Cambria" w:eastAsia="Times New Roman" w:hAnsi="Cambria"/>
      <w:color w:val="243F60"/>
      <w:sz w:val="24"/>
      <w:szCs w:val="24"/>
      <w:lang w:val="pt-PT" w:eastAsia="en-US"/>
    </w:rPr>
  </w:style>
  <w:style w:type="character" w:customStyle="1" w:styleId="Ttulo4Char">
    <w:name w:val="Título 4 Char"/>
    <w:link w:val="Ttulo4"/>
    <w:uiPriority w:val="9"/>
    <w:rsid w:val="00334CA7"/>
    <w:rPr>
      <w:rFonts w:ascii="Calibri" w:eastAsia="Times New Roman" w:hAnsi="Calibri" w:cs="Times New Roman"/>
      <w:b/>
      <w:bCs/>
      <w:sz w:val="28"/>
      <w:szCs w:val="28"/>
      <w:lang w:bidi="pt-BR"/>
    </w:rPr>
  </w:style>
  <w:style w:type="character" w:customStyle="1" w:styleId="Ttulo5Char">
    <w:name w:val="Título 5 Char"/>
    <w:link w:val="Ttulo5"/>
    <w:rsid w:val="00C8301D"/>
    <w:rPr>
      <w:rFonts w:ascii="Calibri" w:eastAsia="Times New Roman" w:hAnsi="Calibri" w:cs="Times New Roman"/>
      <w:b/>
      <w:bCs/>
      <w:i/>
      <w:iCs/>
      <w:sz w:val="26"/>
      <w:szCs w:val="26"/>
      <w:lang w:bidi="pt-BR"/>
    </w:rPr>
  </w:style>
  <w:style w:type="character" w:customStyle="1" w:styleId="Ttulo7Char">
    <w:name w:val="Título 7 Char"/>
    <w:link w:val="Ttulo7"/>
    <w:uiPriority w:val="99"/>
    <w:rsid w:val="00C8301D"/>
    <w:rPr>
      <w:rFonts w:ascii="Times New Roman" w:eastAsia="Lucida Sans Unicode" w:hAnsi="Times New Roman"/>
      <w:kern w:val="1"/>
      <w:sz w:val="28"/>
      <w:szCs w:val="24"/>
      <w:lang w:val="x-none" w:eastAsia="x-none"/>
    </w:rPr>
  </w:style>
  <w:style w:type="character" w:customStyle="1" w:styleId="Ttulo8Char">
    <w:name w:val="Título 8 Char"/>
    <w:link w:val="Ttulo8"/>
    <w:uiPriority w:val="9"/>
    <w:rsid w:val="0000688F"/>
    <w:rPr>
      <w:rFonts w:ascii="Calibri" w:eastAsia="Times New Roman" w:hAnsi="Calibri" w:cs="Times New Roman"/>
      <w:i/>
      <w:iCs/>
      <w:sz w:val="24"/>
      <w:szCs w:val="24"/>
      <w:lang w:bidi="pt-BR"/>
    </w:rPr>
  </w:style>
  <w:style w:type="character" w:customStyle="1" w:styleId="Ttulo9Char">
    <w:name w:val="Título 9 Char"/>
    <w:link w:val="Ttulo9"/>
    <w:uiPriority w:val="99"/>
    <w:rsid w:val="00B70496"/>
    <w:rPr>
      <w:rFonts w:ascii="Times New Roman" w:eastAsia="Times New Roman" w:hAnsi="Times New Roman"/>
      <w:i/>
      <w:iCs/>
      <w:sz w:val="24"/>
      <w:szCs w:val="24"/>
      <w:lang w:val="x-none"/>
    </w:rPr>
  </w:style>
  <w:style w:type="table" w:customStyle="1" w:styleId="TableNormal">
    <w:name w:val="Table Normal"/>
    <w:uiPriority w:val="2"/>
    <w:semiHidden/>
    <w:unhideWhenUsed/>
    <w:qFormat/>
    <w:rsid w:val="00901468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901468"/>
    <w:pPr>
      <w:ind w:left="460"/>
    </w:pPr>
    <w:rPr>
      <w:sz w:val="24"/>
      <w:szCs w:val="24"/>
      <w:lang w:val="x-none" w:eastAsia="x-none"/>
    </w:rPr>
  </w:style>
  <w:style w:type="character" w:customStyle="1" w:styleId="CorpodetextoChar">
    <w:name w:val="Corpo de texto Char"/>
    <w:link w:val="Corpodetexto"/>
    <w:uiPriority w:val="1"/>
    <w:rsid w:val="00461D1D"/>
    <w:rPr>
      <w:rFonts w:ascii="Times New Roman" w:eastAsia="Times New Roman" w:hAnsi="Times New Roman"/>
      <w:sz w:val="24"/>
      <w:szCs w:val="24"/>
      <w:lang w:bidi="pt-BR"/>
    </w:rPr>
  </w:style>
  <w:style w:type="paragraph" w:customStyle="1" w:styleId="Ttulo11">
    <w:name w:val="Título 11"/>
    <w:basedOn w:val="Normal"/>
    <w:uiPriority w:val="1"/>
    <w:qFormat/>
    <w:rsid w:val="00901468"/>
    <w:pPr>
      <w:ind w:left="460"/>
      <w:outlineLvl w:val="1"/>
    </w:pPr>
    <w:rPr>
      <w:b/>
      <w:bCs/>
      <w:sz w:val="24"/>
      <w:szCs w:val="24"/>
    </w:rPr>
  </w:style>
  <w:style w:type="paragraph" w:customStyle="1" w:styleId="Ttulo21">
    <w:name w:val="Título 21"/>
    <w:basedOn w:val="Normal"/>
    <w:uiPriority w:val="1"/>
    <w:qFormat/>
    <w:rsid w:val="00901468"/>
    <w:pPr>
      <w:ind w:left="468"/>
      <w:jc w:val="both"/>
      <w:outlineLvl w:val="2"/>
    </w:pPr>
    <w:rPr>
      <w:b/>
      <w:bCs/>
      <w:i/>
      <w:sz w:val="24"/>
      <w:szCs w:val="24"/>
    </w:rPr>
  </w:style>
  <w:style w:type="paragraph" w:styleId="PargrafodaLista">
    <w:name w:val="List Paragraph"/>
    <w:aliases w:val="Tabela,Parágrafo da Lista11,Subtítulo Projeto Básico,Parágrafo da Lista111,List Paragraph1,item 3 elementos,Segundo,Lista Itens,List Paragraph,Texto,Lista Paragrafo em Preto,List I Paragraph"/>
    <w:basedOn w:val="Normal"/>
    <w:link w:val="PargrafodaListaChar"/>
    <w:uiPriority w:val="1"/>
    <w:qFormat/>
    <w:rsid w:val="00901468"/>
    <w:pPr>
      <w:ind w:left="460"/>
      <w:jc w:val="both"/>
    </w:pPr>
    <w:rPr>
      <w:lang w:val="x-none" w:eastAsia="x-none"/>
    </w:rPr>
  </w:style>
  <w:style w:type="character" w:customStyle="1" w:styleId="PargrafodaListaChar">
    <w:name w:val="Parágrafo da Lista Char"/>
    <w:aliases w:val="Tabela Char,Parágrafo da Lista11 Char,Subtítulo Projeto Básico Char,Parágrafo da Lista111 Char,List Paragraph1 Char,item 3 elementos Char,Segundo Char,Lista Itens Char,List Paragraph Char,Texto Char,Lista Paragrafo em Preto Char"/>
    <w:link w:val="PargrafodaLista"/>
    <w:uiPriority w:val="34"/>
    <w:qFormat/>
    <w:locked/>
    <w:rsid w:val="00C8301D"/>
    <w:rPr>
      <w:rFonts w:ascii="Times New Roman" w:eastAsia="Times New Roman" w:hAnsi="Times New Roman"/>
      <w:sz w:val="22"/>
      <w:szCs w:val="22"/>
      <w:lang w:bidi="pt-BR"/>
    </w:rPr>
  </w:style>
  <w:style w:type="paragraph" w:customStyle="1" w:styleId="TableParagraph">
    <w:name w:val="Table Paragraph"/>
    <w:basedOn w:val="Normal"/>
    <w:uiPriority w:val="1"/>
    <w:qFormat/>
    <w:rsid w:val="00901468"/>
  </w:style>
  <w:style w:type="paragraph" w:styleId="Recuodecorpodetexto">
    <w:name w:val="Body Text Indent"/>
    <w:basedOn w:val="Normal"/>
    <w:link w:val="RecuodecorpodetextoChar"/>
    <w:unhideWhenUsed/>
    <w:rsid w:val="00B70496"/>
    <w:pPr>
      <w:widowControl/>
      <w:spacing w:after="120"/>
      <w:ind w:left="283"/>
    </w:pPr>
    <w:rPr>
      <w:rFonts w:ascii="Book Antiqua" w:hAnsi="Book Antiqua"/>
      <w:sz w:val="28"/>
      <w:szCs w:val="28"/>
      <w:lang w:val="x-none" w:eastAsia="x-none" w:bidi="ar-SA"/>
    </w:rPr>
  </w:style>
  <w:style w:type="character" w:customStyle="1" w:styleId="RecuodecorpodetextoChar">
    <w:name w:val="Recuo de corpo de texto Char"/>
    <w:link w:val="Recuodecorpodetexto"/>
    <w:rsid w:val="00B70496"/>
    <w:rPr>
      <w:rFonts w:ascii="Book Antiqua" w:eastAsia="Times New Roman" w:hAnsi="Book Antiqua"/>
      <w:sz w:val="28"/>
      <w:szCs w:val="28"/>
      <w:lang w:val="x-none"/>
    </w:rPr>
  </w:style>
  <w:style w:type="paragraph" w:styleId="NormalWeb">
    <w:name w:val="Normal (Web)"/>
    <w:basedOn w:val="Normal"/>
    <w:link w:val="NormalWebChar"/>
    <w:uiPriority w:val="99"/>
    <w:unhideWhenUsed/>
    <w:rsid w:val="00B70496"/>
    <w:pPr>
      <w:widowControl/>
      <w:autoSpaceDE/>
      <w:autoSpaceDN/>
      <w:spacing w:before="100" w:beforeAutospacing="1" w:after="100" w:afterAutospacing="1"/>
    </w:pPr>
    <w:rPr>
      <w:sz w:val="24"/>
      <w:szCs w:val="24"/>
      <w:lang w:val="x-none" w:eastAsia="x-none" w:bidi="ar-SA"/>
    </w:rPr>
  </w:style>
  <w:style w:type="character" w:customStyle="1" w:styleId="NormalWebChar">
    <w:name w:val="Normal (Web) Char"/>
    <w:link w:val="NormalWeb"/>
    <w:uiPriority w:val="99"/>
    <w:locked/>
    <w:rsid w:val="004F7A3F"/>
    <w:rPr>
      <w:rFonts w:ascii="Times New Roman" w:eastAsia="Times New Roman" w:hAnsi="Times New Roman"/>
      <w:sz w:val="24"/>
      <w:szCs w:val="24"/>
    </w:rPr>
  </w:style>
  <w:style w:type="paragraph" w:styleId="Textodenotaderodap">
    <w:name w:val="footnote text"/>
    <w:basedOn w:val="Normal"/>
    <w:link w:val="TextodenotaderodapChar"/>
    <w:uiPriority w:val="99"/>
    <w:unhideWhenUsed/>
    <w:rsid w:val="00011931"/>
    <w:rPr>
      <w:sz w:val="20"/>
      <w:szCs w:val="20"/>
      <w:lang w:val="x-none" w:eastAsia="x-none"/>
    </w:rPr>
  </w:style>
  <w:style w:type="character" w:customStyle="1" w:styleId="TextodenotaderodapChar">
    <w:name w:val="Texto de nota de rodapé Char"/>
    <w:link w:val="Textodenotaderodap"/>
    <w:uiPriority w:val="99"/>
    <w:rsid w:val="00011931"/>
    <w:rPr>
      <w:rFonts w:ascii="Times New Roman" w:eastAsia="Times New Roman" w:hAnsi="Times New Roman"/>
      <w:lang w:bidi="pt-BR"/>
    </w:rPr>
  </w:style>
  <w:style w:type="character" w:styleId="Refdenotaderodap">
    <w:name w:val="footnote reference"/>
    <w:unhideWhenUsed/>
    <w:rsid w:val="00011931"/>
    <w:rPr>
      <w:vertAlign w:val="superscript"/>
    </w:rPr>
  </w:style>
  <w:style w:type="character" w:styleId="Hyperlink">
    <w:name w:val="Hyperlink"/>
    <w:uiPriority w:val="99"/>
    <w:unhideWhenUsed/>
    <w:rsid w:val="00011931"/>
    <w:rPr>
      <w:color w:val="0000FF"/>
      <w:u w:val="single"/>
    </w:rPr>
  </w:style>
  <w:style w:type="paragraph" w:styleId="Cabealho">
    <w:name w:val="header"/>
    <w:aliases w:val=" Char,Char, Char Char Char Char Char Char,Char Char Char Char Char Char"/>
    <w:basedOn w:val="Normal"/>
    <w:link w:val="CabealhoChar"/>
    <w:uiPriority w:val="99"/>
    <w:unhideWhenUsed/>
    <w:rsid w:val="00011931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CabealhoChar">
    <w:name w:val="Cabeçalho Char"/>
    <w:aliases w:val=" Char Char,Char Char, Char Char Char Char Char Char Char,Char Char Char Char Char Char Char"/>
    <w:link w:val="Cabealho"/>
    <w:uiPriority w:val="99"/>
    <w:rsid w:val="00011931"/>
    <w:rPr>
      <w:rFonts w:ascii="Times New Roman" w:eastAsia="Times New Roman" w:hAnsi="Times New Roman"/>
      <w:sz w:val="22"/>
      <w:szCs w:val="22"/>
      <w:lang w:bidi="pt-BR"/>
    </w:rPr>
  </w:style>
  <w:style w:type="paragraph" w:styleId="Rodap">
    <w:name w:val="footer"/>
    <w:basedOn w:val="Normal"/>
    <w:link w:val="RodapChar"/>
    <w:uiPriority w:val="99"/>
    <w:unhideWhenUsed/>
    <w:rsid w:val="00011931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RodapChar">
    <w:name w:val="Rodapé Char"/>
    <w:link w:val="Rodap"/>
    <w:uiPriority w:val="99"/>
    <w:rsid w:val="00011931"/>
    <w:rPr>
      <w:rFonts w:ascii="Times New Roman" w:eastAsia="Times New Roman" w:hAnsi="Times New Roman"/>
      <w:sz w:val="22"/>
      <w:szCs w:val="22"/>
      <w:lang w:bidi="pt-BR"/>
    </w:rPr>
  </w:style>
  <w:style w:type="paragraph" w:styleId="Recuodecorpodetexto2">
    <w:name w:val="Body Text Indent 2"/>
    <w:basedOn w:val="Normal"/>
    <w:link w:val="Recuodecorpodetexto2Char"/>
    <w:uiPriority w:val="99"/>
    <w:unhideWhenUsed/>
    <w:rsid w:val="00EE2627"/>
    <w:pPr>
      <w:widowControl/>
      <w:spacing w:after="120" w:line="480" w:lineRule="auto"/>
      <w:ind w:left="283"/>
    </w:pPr>
    <w:rPr>
      <w:rFonts w:ascii="Book Antiqua" w:hAnsi="Book Antiqua"/>
      <w:sz w:val="28"/>
      <w:szCs w:val="28"/>
      <w:lang w:val="x-none" w:eastAsia="x-none" w:bidi="ar-SA"/>
    </w:rPr>
  </w:style>
  <w:style w:type="character" w:customStyle="1" w:styleId="Recuodecorpodetexto2Char">
    <w:name w:val="Recuo de corpo de texto 2 Char"/>
    <w:link w:val="Recuodecorpodetexto2"/>
    <w:uiPriority w:val="99"/>
    <w:rsid w:val="00EE2627"/>
    <w:rPr>
      <w:rFonts w:ascii="Book Antiqua" w:eastAsia="Times New Roman" w:hAnsi="Book Antiqua"/>
      <w:sz w:val="28"/>
      <w:szCs w:val="28"/>
      <w:lang w:val="x-none"/>
    </w:rPr>
  </w:style>
  <w:style w:type="table" w:styleId="Tabelacomgrade">
    <w:name w:val="Table Grid"/>
    <w:basedOn w:val="Tabelanormal"/>
    <w:uiPriority w:val="39"/>
    <w:rsid w:val="00334C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E7405"/>
    <w:rPr>
      <w:rFonts w:ascii="Tahoma" w:hAnsi="Tahoma" w:cs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4E7405"/>
    <w:rPr>
      <w:rFonts w:ascii="Tahoma" w:eastAsia="Times New Roman" w:hAnsi="Tahoma" w:cs="Tahoma"/>
      <w:sz w:val="16"/>
      <w:szCs w:val="16"/>
      <w:lang w:bidi="pt-BR"/>
    </w:rPr>
  </w:style>
  <w:style w:type="character" w:styleId="HiperlinkVisitado">
    <w:name w:val="FollowedHyperlink"/>
    <w:uiPriority w:val="99"/>
    <w:semiHidden/>
    <w:unhideWhenUsed/>
    <w:rsid w:val="009632ED"/>
    <w:rPr>
      <w:color w:val="800080"/>
      <w:u w:val="single"/>
    </w:rPr>
  </w:style>
  <w:style w:type="paragraph" w:styleId="SemEspaamento">
    <w:name w:val="No Spacing"/>
    <w:uiPriority w:val="1"/>
    <w:qFormat/>
    <w:rsid w:val="00C35697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val="pt-PT" w:eastAsia="en-US"/>
    </w:rPr>
  </w:style>
  <w:style w:type="character" w:customStyle="1" w:styleId="MenoPendente1">
    <w:name w:val="Menção Pendente1"/>
    <w:uiPriority w:val="99"/>
    <w:semiHidden/>
    <w:unhideWhenUsed/>
    <w:rsid w:val="00C35697"/>
    <w:rPr>
      <w:color w:val="605E5C"/>
      <w:shd w:val="clear" w:color="auto" w:fill="E1DFDD"/>
    </w:rPr>
  </w:style>
  <w:style w:type="paragraph" w:customStyle="1" w:styleId="Ttulo111">
    <w:name w:val="Título 111"/>
    <w:basedOn w:val="Normal"/>
    <w:uiPriority w:val="1"/>
    <w:qFormat/>
    <w:rsid w:val="00C35697"/>
    <w:pPr>
      <w:ind w:left="460"/>
      <w:outlineLvl w:val="1"/>
    </w:pPr>
    <w:rPr>
      <w:b/>
      <w:bCs/>
      <w:sz w:val="24"/>
      <w:szCs w:val="24"/>
    </w:rPr>
  </w:style>
  <w:style w:type="paragraph" w:customStyle="1" w:styleId="Ttulo211">
    <w:name w:val="Título 211"/>
    <w:basedOn w:val="Normal"/>
    <w:uiPriority w:val="1"/>
    <w:qFormat/>
    <w:rsid w:val="00C35697"/>
    <w:pPr>
      <w:ind w:left="468"/>
      <w:jc w:val="both"/>
      <w:outlineLvl w:val="2"/>
    </w:pPr>
    <w:rPr>
      <w:b/>
      <w:bCs/>
      <w:i/>
      <w:sz w:val="24"/>
      <w:szCs w:val="24"/>
    </w:rPr>
  </w:style>
  <w:style w:type="paragraph" w:customStyle="1" w:styleId="Ttulo12">
    <w:name w:val="Título 12"/>
    <w:basedOn w:val="Normal"/>
    <w:uiPriority w:val="1"/>
    <w:qFormat/>
    <w:rsid w:val="00C35697"/>
    <w:pPr>
      <w:ind w:left="460"/>
      <w:outlineLvl w:val="1"/>
    </w:pPr>
    <w:rPr>
      <w:b/>
      <w:bCs/>
      <w:sz w:val="24"/>
      <w:szCs w:val="24"/>
    </w:rPr>
  </w:style>
  <w:style w:type="paragraph" w:customStyle="1" w:styleId="Ttulo22">
    <w:name w:val="Título 22"/>
    <w:basedOn w:val="Normal"/>
    <w:uiPriority w:val="1"/>
    <w:qFormat/>
    <w:rsid w:val="00C35697"/>
    <w:pPr>
      <w:ind w:left="468"/>
      <w:jc w:val="both"/>
      <w:outlineLvl w:val="2"/>
    </w:pPr>
    <w:rPr>
      <w:b/>
      <w:bCs/>
      <w:i/>
      <w:sz w:val="24"/>
      <w:szCs w:val="24"/>
    </w:rPr>
  </w:style>
  <w:style w:type="paragraph" w:customStyle="1" w:styleId="Default">
    <w:name w:val="Default"/>
    <w:rsid w:val="00A450B3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paragraph" w:customStyle="1" w:styleId="Pa25">
    <w:name w:val="Pa25"/>
    <w:basedOn w:val="Default"/>
    <w:next w:val="Default"/>
    <w:uiPriority w:val="99"/>
    <w:rsid w:val="00A450B3"/>
    <w:pPr>
      <w:spacing w:line="201" w:lineRule="atLeast"/>
    </w:pPr>
    <w:rPr>
      <w:rFonts w:ascii="Frutiger LT Std" w:hAnsi="Frutiger LT Std" w:cs="Times New Roman"/>
      <w:color w:val="auto"/>
    </w:rPr>
  </w:style>
  <w:style w:type="paragraph" w:customStyle="1" w:styleId="Pa26">
    <w:name w:val="Pa26"/>
    <w:basedOn w:val="Default"/>
    <w:next w:val="Default"/>
    <w:uiPriority w:val="99"/>
    <w:rsid w:val="00A450B3"/>
    <w:pPr>
      <w:spacing w:line="201" w:lineRule="atLeast"/>
    </w:pPr>
    <w:rPr>
      <w:rFonts w:ascii="Frutiger LT Std" w:hAnsi="Frutiger LT Std" w:cs="Times New Roman"/>
      <w:color w:val="auto"/>
    </w:rPr>
  </w:style>
  <w:style w:type="character" w:customStyle="1" w:styleId="st">
    <w:name w:val="st"/>
    <w:rsid w:val="00A450B3"/>
  </w:style>
  <w:style w:type="character" w:customStyle="1" w:styleId="e24kjd">
    <w:name w:val="e24kjd"/>
    <w:rsid w:val="00A450B3"/>
  </w:style>
  <w:style w:type="paragraph" w:styleId="Ttulo">
    <w:name w:val="Title"/>
    <w:basedOn w:val="Normal"/>
    <w:next w:val="Subttulo"/>
    <w:link w:val="TtuloChar"/>
    <w:qFormat/>
    <w:rsid w:val="00C8301D"/>
    <w:pPr>
      <w:widowControl/>
      <w:jc w:val="center"/>
    </w:pPr>
    <w:rPr>
      <w:b/>
      <w:bCs/>
      <w:i/>
      <w:iCs/>
      <w:kern w:val="1"/>
      <w:sz w:val="36"/>
      <w:szCs w:val="36"/>
      <w:u w:val="single"/>
      <w:lang w:val="x-none" w:eastAsia="x-none" w:bidi="ar-SA"/>
    </w:rPr>
  </w:style>
  <w:style w:type="paragraph" w:styleId="Subttulo">
    <w:name w:val="Subtitle"/>
    <w:basedOn w:val="Normal"/>
    <w:next w:val="Corpodetexto"/>
    <w:link w:val="SubttuloChar"/>
    <w:uiPriority w:val="11"/>
    <w:qFormat/>
    <w:rsid w:val="00C8301D"/>
    <w:pPr>
      <w:widowControl/>
      <w:jc w:val="center"/>
    </w:pPr>
    <w:rPr>
      <w:b/>
      <w:i/>
      <w:iCs/>
      <w:kern w:val="1"/>
      <w:sz w:val="28"/>
      <w:szCs w:val="20"/>
      <w:lang w:val="x-none" w:eastAsia="x-none" w:bidi="ar-SA"/>
    </w:rPr>
  </w:style>
  <w:style w:type="character" w:customStyle="1" w:styleId="SubttuloChar">
    <w:name w:val="Subtítulo Char"/>
    <w:link w:val="Subttulo"/>
    <w:uiPriority w:val="11"/>
    <w:qFormat/>
    <w:rsid w:val="00C8301D"/>
    <w:rPr>
      <w:rFonts w:ascii="Times New Roman" w:eastAsia="Times New Roman" w:hAnsi="Times New Roman"/>
      <w:b/>
      <w:i/>
      <w:iCs/>
      <w:kern w:val="1"/>
      <w:sz w:val="28"/>
      <w:lang w:val="x-none" w:eastAsia="x-none"/>
    </w:rPr>
  </w:style>
  <w:style w:type="character" w:customStyle="1" w:styleId="TtuloChar">
    <w:name w:val="Título Char"/>
    <w:link w:val="Ttulo"/>
    <w:rsid w:val="00C8301D"/>
    <w:rPr>
      <w:rFonts w:ascii="Times New Roman" w:eastAsia="Times New Roman" w:hAnsi="Times New Roman"/>
      <w:b/>
      <w:bCs/>
      <w:i/>
      <w:iCs/>
      <w:kern w:val="1"/>
      <w:sz w:val="36"/>
      <w:szCs w:val="36"/>
      <w:u w:val="single"/>
      <w:lang w:val="x-none" w:eastAsia="x-none"/>
    </w:rPr>
  </w:style>
  <w:style w:type="character" w:styleId="Forte">
    <w:name w:val="Strong"/>
    <w:uiPriority w:val="22"/>
    <w:qFormat/>
    <w:rsid w:val="00C8301D"/>
    <w:rPr>
      <w:b/>
      <w:bCs/>
    </w:rPr>
  </w:style>
  <w:style w:type="character" w:styleId="nfase">
    <w:name w:val="Emphasis"/>
    <w:uiPriority w:val="20"/>
    <w:qFormat/>
    <w:rsid w:val="00C8301D"/>
    <w:rPr>
      <w:b/>
      <w:bCs/>
      <w:i w:val="0"/>
      <w:iCs w:val="0"/>
    </w:rPr>
  </w:style>
  <w:style w:type="character" w:styleId="TtulodoLivro">
    <w:name w:val="Book Title"/>
    <w:uiPriority w:val="99"/>
    <w:qFormat/>
    <w:rsid w:val="00C8301D"/>
    <w:rPr>
      <w:rFonts w:ascii="Tw Cen MT" w:hAnsi="Tw Cen MT" w:cs="Times New Roman"/>
      <w:i/>
      <w:color w:val="775F55"/>
      <w:sz w:val="23"/>
    </w:rPr>
  </w:style>
  <w:style w:type="character" w:customStyle="1" w:styleId="Ttulo1Char1">
    <w:name w:val="Título 1 Char1"/>
    <w:aliases w:val="título 1 Char1"/>
    <w:uiPriority w:val="1"/>
    <w:rsid w:val="00C8301D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Corpodetexto2">
    <w:name w:val="Body Text 2"/>
    <w:basedOn w:val="Normal"/>
    <w:link w:val="Corpodetexto2Char"/>
    <w:uiPriority w:val="99"/>
    <w:unhideWhenUsed/>
    <w:rsid w:val="00C8301D"/>
    <w:pPr>
      <w:widowControl/>
      <w:autoSpaceDE/>
      <w:autoSpaceDN/>
      <w:spacing w:after="120" w:line="480" w:lineRule="auto"/>
    </w:pPr>
    <w:rPr>
      <w:sz w:val="24"/>
      <w:szCs w:val="24"/>
      <w:lang w:val="x-none" w:eastAsia="x-none" w:bidi="ar-SA"/>
    </w:rPr>
  </w:style>
  <w:style w:type="character" w:customStyle="1" w:styleId="Corpodetexto2Char">
    <w:name w:val="Corpo de texto 2 Char"/>
    <w:link w:val="Corpodetexto2"/>
    <w:uiPriority w:val="99"/>
    <w:rsid w:val="00C8301D"/>
    <w:rPr>
      <w:rFonts w:ascii="Times New Roman" w:eastAsia="Times New Roman" w:hAnsi="Times New Roman"/>
      <w:sz w:val="24"/>
      <w:szCs w:val="24"/>
      <w:lang w:val="x-none"/>
    </w:rPr>
  </w:style>
  <w:style w:type="paragraph" w:styleId="Corpodetexto3">
    <w:name w:val="Body Text 3"/>
    <w:basedOn w:val="Normal"/>
    <w:link w:val="Corpodetexto3Char"/>
    <w:uiPriority w:val="99"/>
    <w:unhideWhenUsed/>
    <w:rsid w:val="00C8301D"/>
    <w:pPr>
      <w:widowControl/>
      <w:spacing w:after="120"/>
    </w:pPr>
    <w:rPr>
      <w:rFonts w:ascii="Book Antiqua" w:hAnsi="Book Antiqua"/>
      <w:sz w:val="16"/>
      <w:szCs w:val="16"/>
      <w:lang w:val="x-none" w:eastAsia="x-none" w:bidi="ar-SA"/>
    </w:rPr>
  </w:style>
  <w:style w:type="character" w:customStyle="1" w:styleId="Corpodetexto3Char">
    <w:name w:val="Corpo de texto 3 Char"/>
    <w:link w:val="Corpodetexto3"/>
    <w:uiPriority w:val="99"/>
    <w:rsid w:val="00C8301D"/>
    <w:rPr>
      <w:rFonts w:ascii="Book Antiqua" w:eastAsia="Times New Roman" w:hAnsi="Book Antiqua"/>
      <w:sz w:val="16"/>
      <w:szCs w:val="16"/>
      <w:lang w:val="x-none"/>
    </w:rPr>
  </w:style>
  <w:style w:type="paragraph" w:styleId="Recuodecorpodetexto3">
    <w:name w:val="Body Text Indent 3"/>
    <w:basedOn w:val="Normal"/>
    <w:link w:val="Recuodecorpodetexto3Char"/>
    <w:unhideWhenUsed/>
    <w:rsid w:val="00C8301D"/>
    <w:pPr>
      <w:widowControl/>
      <w:spacing w:after="120"/>
      <w:ind w:left="283"/>
    </w:pPr>
    <w:rPr>
      <w:rFonts w:ascii="Book Antiqua" w:hAnsi="Book Antiqua"/>
      <w:sz w:val="16"/>
      <w:szCs w:val="16"/>
      <w:lang w:val="x-none" w:eastAsia="x-none" w:bidi="ar-SA"/>
    </w:rPr>
  </w:style>
  <w:style w:type="character" w:customStyle="1" w:styleId="Recuodecorpodetexto3Char">
    <w:name w:val="Recuo de corpo de texto 3 Char"/>
    <w:link w:val="Recuodecorpodetexto3"/>
    <w:rsid w:val="00C8301D"/>
    <w:rPr>
      <w:rFonts w:ascii="Book Antiqua" w:eastAsia="Times New Roman" w:hAnsi="Book Antiqua"/>
      <w:sz w:val="16"/>
      <w:szCs w:val="16"/>
      <w:lang w:val="x-none"/>
    </w:rPr>
  </w:style>
  <w:style w:type="paragraph" w:customStyle="1" w:styleId="PADRAO">
    <w:name w:val="PADRAO"/>
    <w:basedOn w:val="Normal"/>
    <w:uiPriority w:val="99"/>
    <w:rsid w:val="00C8301D"/>
    <w:pPr>
      <w:widowControl/>
      <w:autoSpaceDE/>
      <w:autoSpaceDN/>
      <w:jc w:val="both"/>
    </w:pPr>
    <w:rPr>
      <w:rFonts w:ascii="Tms Rmn" w:hAnsi="Tms Rmn"/>
      <w:sz w:val="24"/>
      <w:szCs w:val="20"/>
      <w:lang w:bidi="ar-SA"/>
    </w:rPr>
  </w:style>
  <w:style w:type="paragraph" w:customStyle="1" w:styleId="Fernando">
    <w:name w:val="Fernando"/>
    <w:basedOn w:val="Normal"/>
    <w:uiPriority w:val="99"/>
    <w:rsid w:val="00C8301D"/>
    <w:pPr>
      <w:widowControl/>
      <w:overflowPunct w:val="0"/>
      <w:adjustRightInd w:val="0"/>
      <w:jc w:val="both"/>
    </w:pPr>
    <w:rPr>
      <w:sz w:val="24"/>
      <w:szCs w:val="20"/>
      <w:lang w:bidi="ar-SA"/>
    </w:rPr>
  </w:style>
  <w:style w:type="paragraph" w:customStyle="1" w:styleId="Blockquote">
    <w:name w:val="Blockquote"/>
    <w:basedOn w:val="Normal"/>
    <w:uiPriority w:val="99"/>
    <w:rsid w:val="00C8301D"/>
    <w:pPr>
      <w:widowControl/>
      <w:spacing w:before="100" w:after="100"/>
      <w:ind w:left="360" w:right="360"/>
    </w:pPr>
    <w:rPr>
      <w:rFonts w:ascii="Book Antiqua" w:hAnsi="Book Antiqua"/>
      <w:sz w:val="24"/>
      <w:szCs w:val="24"/>
      <w:lang w:bidi="ar-SA"/>
    </w:rPr>
  </w:style>
  <w:style w:type="character" w:customStyle="1" w:styleId="apple-converted-space">
    <w:name w:val="apple-converted-space"/>
    <w:rsid w:val="00C8301D"/>
  </w:style>
  <w:style w:type="paragraph" w:customStyle="1" w:styleId="Standard">
    <w:name w:val="Standard"/>
    <w:uiPriority w:val="99"/>
    <w:rsid w:val="00C8301D"/>
    <w:pPr>
      <w:widowControl w:val="0"/>
      <w:suppressAutoHyphens/>
      <w:autoSpaceDN w:val="0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paragraph" w:customStyle="1" w:styleId="yiv7486880505msonormal">
    <w:name w:val="yiv7486880505msonormal"/>
    <w:basedOn w:val="Normal"/>
    <w:uiPriority w:val="99"/>
    <w:rsid w:val="00C8301D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customStyle="1" w:styleId="Pa20">
    <w:name w:val="Pa20"/>
    <w:basedOn w:val="Normal"/>
    <w:next w:val="Normal"/>
    <w:uiPriority w:val="99"/>
    <w:rsid w:val="00C8301D"/>
    <w:pPr>
      <w:widowControl/>
      <w:adjustRightInd w:val="0"/>
      <w:spacing w:line="221" w:lineRule="atLeast"/>
    </w:pPr>
    <w:rPr>
      <w:rFonts w:ascii="Minion Pro" w:eastAsia="Calibri" w:hAnsi="Minion Pro"/>
      <w:sz w:val="24"/>
      <w:szCs w:val="24"/>
      <w:lang w:eastAsia="en-US" w:bidi="ar-SA"/>
    </w:rPr>
  </w:style>
  <w:style w:type="paragraph" w:customStyle="1" w:styleId="yiv6570489794msonormal">
    <w:name w:val="yiv6570489794msonormal"/>
    <w:basedOn w:val="Normal"/>
    <w:uiPriority w:val="99"/>
    <w:rsid w:val="00C8301D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customStyle="1" w:styleId="yiv6570489794m-3692760449295802541msobodytext">
    <w:name w:val="yiv6570489794m_-3692760449295802541msobodytext"/>
    <w:basedOn w:val="Normal"/>
    <w:uiPriority w:val="99"/>
    <w:rsid w:val="00C8301D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customStyle="1" w:styleId="Pa22">
    <w:name w:val="Pa22"/>
    <w:basedOn w:val="Normal"/>
    <w:next w:val="Normal"/>
    <w:uiPriority w:val="99"/>
    <w:rsid w:val="00C8301D"/>
    <w:pPr>
      <w:widowControl/>
      <w:adjustRightInd w:val="0"/>
      <w:spacing w:line="221" w:lineRule="atLeast"/>
    </w:pPr>
    <w:rPr>
      <w:rFonts w:ascii="Minion Pro" w:eastAsia="Lucida Sans Unicode" w:hAnsi="Minion Pro"/>
      <w:sz w:val="24"/>
      <w:szCs w:val="24"/>
      <w:lang w:bidi="ar-SA"/>
    </w:rPr>
  </w:style>
  <w:style w:type="character" w:customStyle="1" w:styleId="A12">
    <w:name w:val="A12"/>
    <w:uiPriority w:val="99"/>
    <w:rsid w:val="00C8301D"/>
    <w:rPr>
      <w:rFonts w:cs="Minion Pro"/>
      <w:color w:val="000000"/>
      <w:sz w:val="12"/>
      <w:szCs w:val="12"/>
      <w:u w:val="single"/>
    </w:rPr>
  </w:style>
  <w:style w:type="paragraph" w:customStyle="1" w:styleId="Corpodetexto31">
    <w:name w:val="Corpo de texto 31"/>
    <w:basedOn w:val="Normal"/>
    <w:uiPriority w:val="99"/>
    <w:rsid w:val="00C8301D"/>
    <w:pPr>
      <w:suppressAutoHyphens/>
      <w:autoSpaceDE/>
      <w:autoSpaceDN/>
      <w:jc w:val="both"/>
    </w:pPr>
    <w:rPr>
      <w:rFonts w:ascii="Book Antiqua" w:hAnsi="Book Antiqua"/>
      <w:kern w:val="1"/>
      <w:sz w:val="28"/>
      <w:szCs w:val="28"/>
      <w:lang w:eastAsia="ar-SA" w:bidi="ar-SA"/>
    </w:rPr>
  </w:style>
  <w:style w:type="character" w:customStyle="1" w:styleId="MenoPendente">
    <w:name w:val="Menção Pendente"/>
    <w:uiPriority w:val="99"/>
    <w:semiHidden/>
    <w:unhideWhenUsed/>
    <w:rsid w:val="00F93EC4"/>
    <w:rPr>
      <w:color w:val="605E5C"/>
      <w:shd w:val="clear" w:color="auto" w:fill="E1DFDD"/>
    </w:rPr>
  </w:style>
  <w:style w:type="paragraph" w:styleId="Pr-formataoHTML">
    <w:name w:val="HTML Preformatted"/>
    <w:basedOn w:val="Normal"/>
    <w:link w:val="Pr-formataoHTMLChar"/>
    <w:semiHidden/>
    <w:unhideWhenUsed/>
    <w:rsid w:val="008B28F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autoSpaceDE/>
    </w:pPr>
    <w:rPr>
      <w:rFonts w:ascii="Courier New" w:eastAsia="Arial Unicode MS" w:hAnsi="Courier New"/>
      <w:kern w:val="2"/>
      <w:sz w:val="20"/>
      <w:szCs w:val="20"/>
      <w:lang w:val="x-none" w:eastAsia="ar-SA" w:bidi="ar-SA"/>
    </w:rPr>
  </w:style>
  <w:style w:type="character" w:customStyle="1" w:styleId="Pr-formataoHTMLChar">
    <w:name w:val="Pré-formatação HTML Char"/>
    <w:link w:val="Pr-formataoHTML"/>
    <w:semiHidden/>
    <w:rsid w:val="008B28FC"/>
    <w:rPr>
      <w:rFonts w:ascii="Courier New" w:eastAsia="Arial Unicode MS" w:hAnsi="Courier New"/>
      <w:kern w:val="2"/>
      <w:lang w:val="x-none" w:eastAsia="ar-SA"/>
    </w:rPr>
  </w:style>
  <w:style w:type="paragraph" w:customStyle="1" w:styleId="msonormal0">
    <w:name w:val="msonormal"/>
    <w:basedOn w:val="Normal"/>
    <w:rsid w:val="008B28FC"/>
    <w:pPr>
      <w:spacing w:before="100" w:after="100"/>
    </w:pPr>
    <w:rPr>
      <w:rFonts w:ascii="Book Antiqua" w:hAnsi="Book Antiqua"/>
      <w:sz w:val="24"/>
      <w:szCs w:val="24"/>
      <w:lang w:bidi="ar-SA"/>
    </w:rPr>
  </w:style>
  <w:style w:type="character" w:customStyle="1" w:styleId="CabealhoChar1">
    <w:name w:val="Cabeçalho Char1"/>
    <w:aliases w:val="Char Char1,Char Char Char Char Char Char Char1"/>
    <w:uiPriority w:val="99"/>
    <w:semiHidden/>
    <w:rsid w:val="008B28FC"/>
    <w:rPr>
      <w:rFonts w:ascii="Times New Roman" w:eastAsia="Times New Roman" w:hAnsi="Times New Roman"/>
      <w:sz w:val="22"/>
      <w:szCs w:val="22"/>
      <w:lang w:bidi="pt-BR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8B28FC"/>
    <w:pPr>
      <w:widowControl/>
      <w:autoSpaceDE/>
      <w:spacing w:before="100" w:after="200" w:line="276" w:lineRule="auto"/>
    </w:pPr>
    <w:rPr>
      <w:rFonts w:ascii="Calibri" w:hAnsi="Calibri"/>
      <w:b/>
      <w:bCs/>
      <w:color w:val="365F91"/>
      <w:sz w:val="16"/>
      <w:szCs w:val="16"/>
      <w:lang w:eastAsia="en-US" w:bidi="ar-SA"/>
    </w:rPr>
  </w:style>
  <w:style w:type="paragraph" w:styleId="Lista">
    <w:name w:val="List"/>
    <w:basedOn w:val="Corpodetexto"/>
    <w:uiPriority w:val="99"/>
    <w:semiHidden/>
    <w:unhideWhenUsed/>
    <w:rsid w:val="008B28FC"/>
    <w:pPr>
      <w:suppressAutoHyphens/>
      <w:autoSpaceDE/>
      <w:spacing w:after="120"/>
      <w:ind w:left="0"/>
    </w:pPr>
    <w:rPr>
      <w:rFonts w:eastAsia="Lucida Sans Unicode" w:cs="Tahoma"/>
      <w:kern w:val="2"/>
      <w:lang w:eastAsia="en-US" w:bidi="ar-SA"/>
    </w:rPr>
  </w:style>
  <w:style w:type="paragraph" w:styleId="Commarcadores">
    <w:name w:val="List Bullet"/>
    <w:basedOn w:val="Normal"/>
    <w:uiPriority w:val="99"/>
    <w:semiHidden/>
    <w:unhideWhenUsed/>
    <w:rsid w:val="008B28FC"/>
    <w:pPr>
      <w:widowControl/>
      <w:autoSpaceDE/>
      <w:spacing w:after="180" w:line="264" w:lineRule="auto"/>
      <w:ind w:left="360" w:hanging="360"/>
    </w:pPr>
    <w:rPr>
      <w:rFonts w:ascii="Tw Cen MT" w:eastAsia="Calibri" w:hAnsi="Tw Cen MT"/>
      <w:kern w:val="24"/>
      <w:sz w:val="24"/>
      <w:szCs w:val="20"/>
      <w:lang w:bidi="ar-SA"/>
    </w:rPr>
  </w:style>
  <w:style w:type="paragraph" w:styleId="Commarcadores3">
    <w:name w:val="List Bullet 3"/>
    <w:basedOn w:val="Normal"/>
    <w:uiPriority w:val="99"/>
    <w:semiHidden/>
    <w:unhideWhenUsed/>
    <w:rsid w:val="008B28FC"/>
    <w:pPr>
      <w:widowControl/>
      <w:autoSpaceDE/>
      <w:spacing w:after="180" w:line="264" w:lineRule="auto"/>
      <w:ind w:left="864" w:hanging="360"/>
    </w:pPr>
    <w:rPr>
      <w:rFonts w:ascii="Tw Cen MT" w:eastAsia="Calibri" w:hAnsi="Tw Cen MT"/>
      <w:color w:val="DD8047"/>
      <w:kern w:val="24"/>
      <w:sz w:val="23"/>
      <w:szCs w:val="20"/>
      <w:lang w:bidi="ar-SA"/>
    </w:rPr>
  </w:style>
  <w:style w:type="paragraph" w:customStyle="1" w:styleId="ui-pdp-featuresitem">
    <w:name w:val="ui-pdp-features__item"/>
    <w:basedOn w:val="Normal"/>
    <w:uiPriority w:val="99"/>
    <w:rsid w:val="008B28FC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customStyle="1" w:styleId="textbody">
    <w:name w:val="textbody"/>
    <w:basedOn w:val="Normal"/>
    <w:rsid w:val="008B28FC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paragraph" w:customStyle="1" w:styleId="yiv9969309282msonormal">
    <w:name w:val="yiv9969309282msonormal"/>
    <w:basedOn w:val="Normal"/>
    <w:uiPriority w:val="99"/>
    <w:rsid w:val="008B28FC"/>
    <w:pPr>
      <w:widowControl/>
      <w:autoSpaceDE/>
      <w:spacing w:before="100" w:beforeAutospacing="1" w:after="100" w:afterAutospacing="1"/>
    </w:pPr>
    <w:rPr>
      <w:sz w:val="24"/>
      <w:szCs w:val="24"/>
      <w:lang w:bidi="ar-SA"/>
    </w:rPr>
  </w:style>
  <w:style w:type="paragraph" w:customStyle="1" w:styleId="yiv6838908393msonormal">
    <w:name w:val="yiv6838908393msonormal"/>
    <w:basedOn w:val="Normal"/>
    <w:uiPriority w:val="99"/>
    <w:rsid w:val="008B28FC"/>
    <w:pPr>
      <w:widowControl/>
      <w:autoSpaceDE/>
      <w:spacing w:before="100" w:beforeAutospacing="1" w:after="100" w:afterAutospacing="1"/>
    </w:pPr>
    <w:rPr>
      <w:sz w:val="24"/>
      <w:szCs w:val="24"/>
      <w:lang w:bidi="ar-SA"/>
    </w:rPr>
  </w:style>
  <w:style w:type="paragraph" w:customStyle="1" w:styleId="yiv7001626305msonormal">
    <w:name w:val="yiv7001626305msonormal"/>
    <w:basedOn w:val="Normal"/>
    <w:uiPriority w:val="99"/>
    <w:rsid w:val="008B28FC"/>
    <w:pPr>
      <w:widowControl/>
      <w:autoSpaceDE/>
      <w:spacing w:before="100" w:beforeAutospacing="1" w:after="100" w:afterAutospacing="1"/>
    </w:pPr>
    <w:rPr>
      <w:sz w:val="24"/>
      <w:szCs w:val="24"/>
      <w:lang w:bidi="ar-SA"/>
    </w:rPr>
  </w:style>
  <w:style w:type="paragraph" w:customStyle="1" w:styleId="ndice">
    <w:name w:val="Índice"/>
    <w:basedOn w:val="Normal"/>
    <w:uiPriority w:val="99"/>
    <w:rsid w:val="008B28FC"/>
    <w:pPr>
      <w:suppressLineNumbers/>
      <w:suppressAutoHyphens/>
      <w:autoSpaceDE/>
    </w:pPr>
    <w:rPr>
      <w:rFonts w:eastAsia="Arial Unicode MS" w:cs="Tahoma"/>
      <w:kern w:val="2"/>
      <w:sz w:val="24"/>
      <w:szCs w:val="24"/>
      <w:lang w:eastAsia="ar-SA" w:bidi="ar-SA"/>
    </w:rPr>
  </w:style>
  <w:style w:type="paragraph" w:customStyle="1" w:styleId="WW-Corpodetexto3">
    <w:name w:val="WW-Corpo de texto 3"/>
    <w:basedOn w:val="Normal"/>
    <w:uiPriority w:val="99"/>
    <w:rsid w:val="008B28FC"/>
    <w:pPr>
      <w:suppressAutoHyphens/>
      <w:overflowPunct w:val="0"/>
      <w:autoSpaceDN/>
      <w:jc w:val="both"/>
    </w:pPr>
    <w:rPr>
      <w:rFonts w:ascii="Arial" w:eastAsia="Arial Unicode MS" w:hAnsi="Arial"/>
      <w:b/>
      <w:kern w:val="2"/>
      <w:sz w:val="20"/>
      <w:szCs w:val="20"/>
      <w:lang w:eastAsia="ar-SA" w:bidi="ar-SA"/>
    </w:rPr>
  </w:style>
  <w:style w:type="paragraph" w:customStyle="1" w:styleId="xl50">
    <w:name w:val="xl50"/>
    <w:basedOn w:val="Normal"/>
    <w:uiPriority w:val="99"/>
    <w:rsid w:val="008B28FC"/>
    <w:pPr>
      <w:suppressAutoHyphens/>
      <w:autoSpaceDE/>
      <w:spacing w:before="280" w:after="280"/>
      <w:jc w:val="center"/>
    </w:pPr>
    <w:rPr>
      <w:rFonts w:ascii="Arial" w:eastAsia="Arial Unicode MS" w:hAnsi="Arial" w:cs="Arial"/>
      <w:b/>
      <w:bCs/>
      <w:kern w:val="2"/>
      <w:sz w:val="24"/>
      <w:szCs w:val="24"/>
      <w:u w:val="single"/>
      <w:lang w:eastAsia="ar-SA" w:bidi="ar-SA"/>
    </w:rPr>
  </w:style>
  <w:style w:type="paragraph" w:customStyle="1" w:styleId="Recuodecorpodetexto31">
    <w:name w:val="Recuo de corpo de texto 31"/>
    <w:basedOn w:val="Normal"/>
    <w:rsid w:val="008B28FC"/>
    <w:pPr>
      <w:suppressAutoHyphens/>
      <w:autoSpaceDE/>
      <w:ind w:left="2124"/>
      <w:jc w:val="both"/>
    </w:pPr>
    <w:rPr>
      <w:i/>
      <w:kern w:val="2"/>
      <w:sz w:val="28"/>
      <w:szCs w:val="20"/>
      <w:lang w:eastAsia="ar-SA" w:bidi="ar-SA"/>
    </w:rPr>
  </w:style>
  <w:style w:type="paragraph" w:customStyle="1" w:styleId="Corpodetexto311">
    <w:name w:val="Corpo de texto 311"/>
    <w:basedOn w:val="Normal"/>
    <w:uiPriority w:val="99"/>
    <w:rsid w:val="008B28FC"/>
    <w:pPr>
      <w:suppressAutoHyphens/>
      <w:autoSpaceDE/>
      <w:jc w:val="both"/>
    </w:pPr>
    <w:rPr>
      <w:rFonts w:ascii="Book Antiqua" w:hAnsi="Book Antiqua"/>
      <w:kern w:val="2"/>
      <w:sz w:val="28"/>
      <w:szCs w:val="28"/>
      <w:lang w:eastAsia="ar-SA" w:bidi="ar-SA"/>
    </w:rPr>
  </w:style>
  <w:style w:type="paragraph" w:customStyle="1" w:styleId="Pr-formataoHTML1">
    <w:name w:val="Pré-formatação HTML1"/>
    <w:basedOn w:val="Normal"/>
    <w:uiPriority w:val="99"/>
    <w:rsid w:val="008B28FC"/>
    <w:pPr>
      <w:suppressAutoHyphens/>
      <w:autoSpaceDE/>
    </w:pPr>
    <w:rPr>
      <w:rFonts w:ascii="Courier New" w:eastAsia="Arial Unicode MS" w:hAnsi="Courier New" w:cs="Courier New"/>
      <w:kern w:val="2"/>
      <w:sz w:val="20"/>
      <w:szCs w:val="20"/>
      <w:lang w:eastAsia="ar-SA" w:bidi="ar-SA"/>
    </w:rPr>
  </w:style>
  <w:style w:type="paragraph" w:customStyle="1" w:styleId="western">
    <w:name w:val="western"/>
    <w:basedOn w:val="Normal"/>
    <w:uiPriority w:val="99"/>
    <w:rsid w:val="008B28FC"/>
    <w:pPr>
      <w:suppressAutoHyphens/>
      <w:autoSpaceDE/>
      <w:spacing w:before="280" w:after="119"/>
    </w:pPr>
    <w:rPr>
      <w:kern w:val="2"/>
      <w:sz w:val="24"/>
      <w:szCs w:val="24"/>
      <w:lang w:eastAsia="ar-SA" w:bidi="ar-SA"/>
    </w:rPr>
  </w:style>
  <w:style w:type="paragraph" w:customStyle="1" w:styleId="Contedodatabela">
    <w:name w:val="Conteúdo da tabela"/>
    <w:basedOn w:val="Normal"/>
    <w:uiPriority w:val="99"/>
    <w:rsid w:val="008B28FC"/>
    <w:pPr>
      <w:suppressLineNumbers/>
      <w:suppressAutoHyphens/>
      <w:autoSpaceDE/>
    </w:pPr>
    <w:rPr>
      <w:rFonts w:eastAsia="Calibri"/>
      <w:kern w:val="2"/>
      <w:sz w:val="24"/>
      <w:szCs w:val="24"/>
      <w:lang w:eastAsia="ar-SA" w:bidi="ar-SA"/>
    </w:rPr>
  </w:style>
  <w:style w:type="paragraph" w:customStyle="1" w:styleId="SemEspaamento1">
    <w:name w:val="Sem Espaçamento1"/>
    <w:basedOn w:val="Normal"/>
    <w:uiPriority w:val="99"/>
    <w:rsid w:val="008B28FC"/>
    <w:pPr>
      <w:framePr w:wrap="auto" w:hAnchor="page" w:xAlign="center" w:yAlign="top"/>
      <w:widowControl/>
      <w:autoSpaceDE/>
    </w:pPr>
    <w:rPr>
      <w:rFonts w:ascii="Tw Cen MT" w:eastAsia="Calibri" w:hAnsi="Tw Cen MT"/>
      <w:kern w:val="24"/>
      <w:sz w:val="23"/>
      <w:szCs w:val="120"/>
      <w:lang w:bidi="ar-SA"/>
    </w:rPr>
  </w:style>
  <w:style w:type="paragraph" w:customStyle="1" w:styleId="Captulo">
    <w:name w:val="Capítulo"/>
    <w:basedOn w:val="Normal"/>
    <w:next w:val="Corpodetexto"/>
    <w:uiPriority w:val="99"/>
    <w:rsid w:val="008B28FC"/>
    <w:pPr>
      <w:keepNext/>
      <w:suppressAutoHyphens/>
      <w:autoSpaceDE/>
      <w:spacing w:before="240" w:after="120"/>
    </w:pPr>
    <w:rPr>
      <w:rFonts w:ascii="Arial" w:eastAsia="Lucida Sans Unicode" w:hAnsi="Arial" w:cs="Tahoma"/>
      <w:kern w:val="2"/>
      <w:sz w:val="28"/>
      <w:szCs w:val="28"/>
      <w:lang w:eastAsia="en-US" w:bidi="ar-SA"/>
    </w:rPr>
  </w:style>
  <w:style w:type="paragraph" w:customStyle="1" w:styleId="Legenda1">
    <w:name w:val="Legenda1"/>
    <w:basedOn w:val="Normal"/>
    <w:uiPriority w:val="99"/>
    <w:rsid w:val="008B28FC"/>
    <w:pPr>
      <w:suppressLineNumbers/>
      <w:suppressAutoHyphens/>
      <w:autoSpaceDE/>
      <w:spacing w:before="120" w:after="120"/>
    </w:pPr>
    <w:rPr>
      <w:rFonts w:eastAsia="Lucida Sans Unicode" w:cs="Tahoma"/>
      <w:i/>
      <w:iCs/>
      <w:kern w:val="2"/>
      <w:sz w:val="24"/>
      <w:szCs w:val="24"/>
      <w:lang w:eastAsia="en-US" w:bidi="ar-SA"/>
    </w:rPr>
  </w:style>
  <w:style w:type="paragraph" w:customStyle="1" w:styleId="Corpodetexto21">
    <w:name w:val="Corpo de texto 21"/>
    <w:basedOn w:val="Normal"/>
    <w:uiPriority w:val="99"/>
    <w:rsid w:val="008B28FC"/>
    <w:pPr>
      <w:suppressAutoHyphens/>
      <w:autoSpaceDE/>
      <w:spacing w:line="360" w:lineRule="auto"/>
      <w:jc w:val="both"/>
    </w:pPr>
    <w:rPr>
      <w:rFonts w:ascii="Arial" w:eastAsia="Lucida Sans Unicode" w:hAnsi="Arial"/>
      <w:color w:val="0000FF"/>
      <w:kern w:val="2"/>
      <w:sz w:val="20"/>
      <w:szCs w:val="20"/>
      <w:lang w:eastAsia="en-US" w:bidi="ar-SA"/>
    </w:rPr>
  </w:style>
  <w:style w:type="character" w:styleId="nfaseSutil">
    <w:name w:val="Subtle Emphasis"/>
    <w:uiPriority w:val="19"/>
    <w:qFormat/>
    <w:rsid w:val="008B28FC"/>
    <w:rPr>
      <w:i/>
      <w:iCs/>
      <w:color w:val="808080"/>
    </w:rPr>
  </w:style>
  <w:style w:type="character" w:customStyle="1" w:styleId="a-list-item">
    <w:name w:val="a-list-item"/>
    <w:basedOn w:val="Fontepargpadro"/>
    <w:rsid w:val="008B28FC"/>
  </w:style>
  <w:style w:type="character" w:customStyle="1" w:styleId="Pr-formataoHTMLChar1">
    <w:name w:val="Pré-formatação HTML Char1"/>
    <w:semiHidden/>
    <w:rsid w:val="008B28FC"/>
    <w:rPr>
      <w:rFonts w:ascii="Consolas" w:eastAsia="Times New Roman" w:hAnsi="Consolas" w:hint="default"/>
      <w:lang w:bidi="pt-BR"/>
    </w:rPr>
  </w:style>
  <w:style w:type="character" w:customStyle="1" w:styleId="slicetext1">
    <w:name w:val="slicetext1"/>
    <w:uiPriority w:val="99"/>
    <w:rsid w:val="008B28FC"/>
    <w:rPr>
      <w:color w:val="000000"/>
    </w:rPr>
  </w:style>
  <w:style w:type="character" w:customStyle="1" w:styleId="txtchamada02">
    <w:name w:val="txtchamada02"/>
    <w:uiPriority w:val="99"/>
    <w:rsid w:val="008B28FC"/>
    <w:rPr>
      <w:rFonts w:ascii="Times New Roman" w:hAnsi="Times New Roman" w:cs="Times New Roman" w:hint="default"/>
    </w:rPr>
  </w:style>
  <w:style w:type="character" w:customStyle="1" w:styleId="txttexto1">
    <w:name w:val="txttexto1"/>
    <w:uiPriority w:val="99"/>
    <w:rsid w:val="008B28FC"/>
    <w:rPr>
      <w:rFonts w:ascii="Verdana" w:hAnsi="Verdana" w:hint="default"/>
      <w:color w:val="333333"/>
      <w:sz w:val="17"/>
    </w:rPr>
  </w:style>
  <w:style w:type="character" w:customStyle="1" w:styleId="WW8Num2z0">
    <w:name w:val="WW8Num2z0"/>
    <w:rsid w:val="008B28FC"/>
    <w:rPr>
      <w:rFonts w:ascii="Symbol" w:hAnsi="Symbol" w:hint="default"/>
    </w:rPr>
  </w:style>
  <w:style w:type="character" w:customStyle="1" w:styleId="Fontepargpadro1">
    <w:name w:val="Fonte parág. padrão1"/>
    <w:rsid w:val="008B28FC"/>
  </w:style>
  <w:style w:type="character" w:customStyle="1" w:styleId="fontstyle01">
    <w:name w:val="fontstyle01"/>
    <w:rsid w:val="008B28FC"/>
    <w:rPr>
      <w:rFonts w:ascii="Times New Roman" w:hAnsi="Times New Roman" w:cs="Times New Roman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rsid w:val="008B28FC"/>
    <w:rPr>
      <w:rFonts w:ascii="Times New Roman" w:hAnsi="Times New Roman" w:cs="Times New Roman" w:hint="default"/>
      <w:b/>
      <w:bCs/>
      <w:i w:val="0"/>
      <w:iCs w:val="0"/>
      <w:color w:val="000000"/>
      <w:sz w:val="22"/>
      <w:szCs w:val="22"/>
    </w:rPr>
  </w:style>
  <w:style w:type="paragraph" w:customStyle="1" w:styleId="xl65">
    <w:name w:val="xl65"/>
    <w:basedOn w:val="Normal"/>
    <w:rsid w:val="005A1E4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20"/>
      <w:szCs w:val="20"/>
      <w:lang w:bidi="ar-SA"/>
    </w:rPr>
  </w:style>
  <w:style w:type="paragraph" w:customStyle="1" w:styleId="xl66">
    <w:name w:val="xl66"/>
    <w:basedOn w:val="Normal"/>
    <w:rsid w:val="005A1E4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b/>
      <w:bCs/>
      <w:sz w:val="20"/>
      <w:szCs w:val="20"/>
      <w:lang w:bidi="ar-SA"/>
    </w:rPr>
  </w:style>
  <w:style w:type="paragraph" w:customStyle="1" w:styleId="xl67">
    <w:name w:val="xl67"/>
    <w:basedOn w:val="Normal"/>
    <w:rsid w:val="005A1E4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0"/>
      <w:szCs w:val="20"/>
      <w:lang w:bidi="ar-SA"/>
    </w:rPr>
  </w:style>
  <w:style w:type="paragraph" w:customStyle="1" w:styleId="xl68">
    <w:name w:val="xl68"/>
    <w:basedOn w:val="Normal"/>
    <w:rsid w:val="005A1E4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0"/>
      <w:szCs w:val="20"/>
      <w:lang w:bidi="ar-SA"/>
    </w:rPr>
  </w:style>
  <w:style w:type="paragraph" w:customStyle="1" w:styleId="xl69">
    <w:name w:val="xl69"/>
    <w:basedOn w:val="Normal"/>
    <w:rsid w:val="005A1E4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sz w:val="20"/>
      <w:szCs w:val="20"/>
      <w:lang w:bidi="ar-SA"/>
    </w:rPr>
  </w:style>
  <w:style w:type="paragraph" w:customStyle="1" w:styleId="xl70">
    <w:name w:val="xl70"/>
    <w:basedOn w:val="Normal"/>
    <w:rsid w:val="005A1E46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sz w:val="20"/>
      <w:szCs w:val="20"/>
      <w:lang w:bidi="ar-SA"/>
    </w:rPr>
  </w:style>
  <w:style w:type="paragraph" w:customStyle="1" w:styleId="xl71">
    <w:name w:val="xl71"/>
    <w:basedOn w:val="Normal"/>
    <w:rsid w:val="005A1E46"/>
    <w:pPr>
      <w:widowControl/>
      <w:autoSpaceDE/>
      <w:autoSpaceDN/>
      <w:spacing w:before="100" w:beforeAutospacing="1" w:after="100" w:afterAutospacing="1"/>
      <w:jc w:val="center"/>
    </w:pPr>
    <w:rPr>
      <w:sz w:val="24"/>
      <w:szCs w:val="24"/>
      <w:lang w:bidi="ar-SA"/>
    </w:rPr>
  </w:style>
  <w:style w:type="paragraph" w:customStyle="1" w:styleId="xl72">
    <w:name w:val="xl72"/>
    <w:basedOn w:val="Normal"/>
    <w:rsid w:val="005A1E46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right"/>
      <w:textAlignment w:val="center"/>
    </w:pPr>
    <w:rPr>
      <w:b/>
      <w:bCs/>
      <w:sz w:val="24"/>
      <w:szCs w:val="24"/>
      <w:lang w:bidi="ar-SA"/>
    </w:rPr>
  </w:style>
  <w:style w:type="paragraph" w:customStyle="1" w:styleId="xl73">
    <w:name w:val="xl73"/>
    <w:basedOn w:val="Normal"/>
    <w:rsid w:val="005A1E46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right"/>
      <w:textAlignment w:val="center"/>
    </w:pPr>
    <w:rPr>
      <w:b/>
      <w:bCs/>
      <w:sz w:val="24"/>
      <w:szCs w:val="24"/>
      <w:lang w:bidi="ar-SA"/>
    </w:rPr>
  </w:style>
  <w:style w:type="paragraph" w:customStyle="1" w:styleId="xl74">
    <w:name w:val="xl74"/>
    <w:basedOn w:val="Normal"/>
    <w:rsid w:val="005A1E46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right"/>
      <w:textAlignment w:val="center"/>
    </w:pPr>
    <w:rPr>
      <w:b/>
      <w:bCs/>
      <w:sz w:val="24"/>
      <w:szCs w:val="24"/>
      <w:lang w:bidi="ar-SA"/>
    </w:rPr>
  </w:style>
  <w:style w:type="character" w:customStyle="1" w:styleId="a-size-large">
    <w:name w:val="a-size-large"/>
    <w:basedOn w:val="Fontepargpadro"/>
    <w:rsid w:val="00AA35BF"/>
  </w:style>
  <w:style w:type="paragraph" w:customStyle="1" w:styleId="Normal1">
    <w:name w:val="Normal1"/>
    <w:qFormat/>
    <w:rsid w:val="00AA35BF"/>
  </w:style>
  <w:style w:type="character" w:customStyle="1" w:styleId="negrito2">
    <w:name w:val="negrito2"/>
    <w:rsid w:val="00AA35BF"/>
    <w:rPr>
      <w:b/>
      <w:bCs/>
    </w:rPr>
  </w:style>
  <w:style w:type="character" w:customStyle="1" w:styleId="lrzxr">
    <w:name w:val="lrzxr"/>
    <w:basedOn w:val="Fontepargpadro"/>
    <w:rsid w:val="00AA35BF"/>
  </w:style>
  <w:style w:type="paragraph" w:customStyle="1" w:styleId="Padro">
    <w:name w:val="Padrão"/>
    <w:rsid w:val="00AA35BF"/>
    <w:pPr>
      <w:tabs>
        <w:tab w:val="left" w:pos="708"/>
      </w:tabs>
      <w:suppressAutoHyphens/>
      <w:spacing w:line="100" w:lineRule="atLeast"/>
    </w:pPr>
    <w:rPr>
      <w:rFonts w:ascii="Arial" w:hAnsi="Arial" w:cs="Arial"/>
      <w:color w:val="000000"/>
      <w:sz w:val="24"/>
      <w:szCs w:val="24"/>
      <w:lang w:eastAsia="ar-SA"/>
    </w:rPr>
  </w:style>
  <w:style w:type="paragraph" w:customStyle="1" w:styleId="TableContents">
    <w:name w:val="Table Contents"/>
    <w:basedOn w:val="Normal"/>
    <w:rsid w:val="00AA35BF"/>
    <w:pPr>
      <w:widowControl/>
      <w:suppressLineNumbers/>
      <w:suppressAutoHyphens/>
      <w:autoSpaceDE/>
      <w:spacing w:after="200" w:line="276" w:lineRule="auto"/>
      <w:textAlignment w:val="baseline"/>
    </w:pPr>
    <w:rPr>
      <w:rFonts w:ascii="Calibri" w:hAnsi="Calibri" w:cs="Calibri"/>
      <w:kern w:val="3"/>
      <w:lang w:val="en-US" w:bidi="en-US"/>
    </w:rPr>
  </w:style>
  <w:style w:type="paragraph" w:customStyle="1" w:styleId="WW-Padro">
    <w:name w:val="WW-Padrão"/>
    <w:rsid w:val="00AA35BF"/>
    <w:pPr>
      <w:tabs>
        <w:tab w:val="left" w:pos="708"/>
      </w:tabs>
      <w:suppressAutoHyphens/>
      <w:spacing w:after="200" w:line="276" w:lineRule="auto"/>
    </w:pPr>
    <w:rPr>
      <w:rFonts w:eastAsia="WenQuanYi Micro Hei" w:cs="Calibri"/>
      <w:color w:val="00000A"/>
      <w:kern w:val="1"/>
      <w:sz w:val="22"/>
      <w:szCs w:val="22"/>
      <w:lang w:eastAsia="ar-SA"/>
    </w:rPr>
  </w:style>
  <w:style w:type="character" w:styleId="Refdecomentrio">
    <w:name w:val="annotation reference"/>
    <w:uiPriority w:val="99"/>
    <w:semiHidden/>
    <w:unhideWhenUsed/>
    <w:rsid w:val="00CE62D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CE62D8"/>
    <w:rPr>
      <w:rFonts w:ascii="Calibri" w:eastAsia="Calibri" w:hAnsi="Calibri" w:cs="Calibri"/>
      <w:sz w:val="20"/>
      <w:szCs w:val="20"/>
      <w:lang w:val="pt-PT" w:eastAsia="en-US" w:bidi="ar-SA"/>
    </w:rPr>
  </w:style>
  <w:style w:type="character" w:customStyle="1" w:styleId="TextodecomentrioChar">
    <w:name w:val="Texto de comentário Char"/>
    <w:link w:val="Textodecomentrio"/>
    <w:uiPriority w:val="99"/>
    <w:rsid w:val="00CE62D8"/>
    <w:rPr>
      <w:rFonts w:cs="Calibri"/>
      <w:lang w:val="pt-PT"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E62D8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CE62D8"/>
    <w:rPr>
      <w:rFonts w:cs="Calibri"/>
      <w:b/>
      <w:bCs/>
      <w:lang w:val="pt-PT" w:eastAsia="en-US"/>
    </w:rPr>
  </w:style>
  <w:style w:type="paragraph" w:customStyle="1" w:styleId="font5">
    <w:name w:val="font5"/>
    <w:basedOn w:val="Normal"/>
    <w:rsid w:val="00CE62D8"/>
    <w:pPr>
      <w:widowControl/>
      <w:autoSpaceDE/>
      <w:autoSpaceDN/>
      <w:spacing w:before="100" w:beforeAutospacing="1" w:after="100" w:afterAutospacing="1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font6">
    <w:name w:val="font6"/>
    <w:basedOn w:val="Normal"/>
    <w:rsid w:val="00CE62D8"/>
    <w:pPr>
      <w:widowControl/>
      <w:autoSpaceDE/>
      <w:autoSpaceDN/>
      <w:spacing w:before="100" w:beforeAutospacing="1" w:after="100" w:afterAutospacing="1"/>
    </w:pPr>
    <w:rPr>
      <w:rFonts w:ascii="Arial Narrow" w:hAnsi="Arial Narrow"/>
      <w:sz w:val="16"/>
      <w:szCs w:val="16"/>
      <w:lang w:bidi="ar-SA"/>
    </w:rPr>
  </w:style>
  <w:style w:type="paragraph" w:customStyle="1" w:styleId="font7">
    <w:name w:val="font7"/>
    <w:basedOn w:val="Normal"/>
    <w:rsid w:val="00CE62D8"/>
    <w:pPr>
      <w:widowControl/>
      <w:autoSpaceDE/>
      <w:autoSpaceDN/>
      <w:spacing w:before="100" w:beforeAutospacing="1" w:after="100" w:afterAutospacing="1"/>
    </w:pPr>
    <w:rPr>
      <w:rFonts w:ascii="Arial Narrow" w:hAnsi="Arial Narrow"/>
      <w:i/>
      <w:iCs/>
      <w:sz w:val="16"/>
      <w:szCs w:val="16"/>
      <w:u w:val="single"/>
      <w:lang w:bidi="ar-SA"/>
    </w:rPr>
  </w:style>
  <w:style w:type="paragraph" w:customStyle="1" w:styleId="font8">
    <w:name w:val="font8"/>
    <w:basedOn w:val="Normal"/>
    <w:rsid w:val="00CE62D8"/>
    <w:pPr>
      <w:widowControl/>
      <w:autoSpaceDE/>
      <w:autoSpaceDN/>
      <w:spacing w:before="100" w:beforeAutospacing="1" w:after="100" w:afterAutospacing="1"/>
    </w:pPr>
    <w:rPr>
      <w:rFonts w:ascii="Arial Narrow" w:hAnsi="Arial Narrow"/>
      <w:color w:val="000000"/>
      <w:sz w:val="16"/>
      <w:szCs w:val="16"/>
      <w:u w:val="single"/>
      <w:lang w:bidi="ar-SA"/>
    </w:rPr>
  </w:style>
  <w:style w:type="paragraph" w:customStyle="1" w:styleId="font9">
    <w:name w:val="font9"/>
    <w:basedOn w:val="Normal"/>
    <w:rsid w:val="00CE62D8"/>
    <w:pPr>
      <w:widowControl/>
      <w:autoSpaceDE/>
      <w:autoSpaceDN/>
      <w:spacing w:before="100" w:beforeAutospacing="1" w:after="100" w:afterAutospacing="1"/>
    </w:pPr>
    <w:rPr>
      <w:rFonts w:ascii="Arial Narrow" w:hAnsi="Arial Narrow"/>
      <w:sz w:val="16"/>
      <w:szCs w:val="16"/>
      <w:u w:val="single"/>
      <w:lang w:bidi="ar-SA"/>
    </w:rPr>
  </w:style>
  <w:style w:type="paragraph" w:customStyle="1" w:styleId="xl63">
    <w:name w:val="xl63"/>
    <w:basedOn w:val="Normal"/>
    <w:rsid w:val="00CE62D8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Arial Narrow" w:hAnsi="Arial Narrow"/>
      <w:sz w:val="16"/>
      <w:szCs w:val="16"/>
      <w:lang w:bidi="ar-SA"/>
    </w:rPr>
  </w:style>
  <w:style w:type="paragraph" w:customStyle="1" w:styleId="xl64">
    <w:name w:val="xl64"/>
    <w:basedOn w:val="Normal"/>
    <w:rsid w:val="00CE62D8"/>
    <w:pPr>
      <w:widowControl/>
      <w:shd w:val="clear" w:color="000000" w:fill="FFFFFF"/>
      <w:autoSpaceDE/>
      <w:autoSpaceDN/>
      <w:spacing w:before="100" w:beforeAutospacing="1" w:after="100" w:afterAutospacing="1"/>
    </w:pPr>
    <w:rPr>
      <w:rFonts w:ascii="Arial Narrow" w:hAnsi="Arial Narrow"/>
      <w:sz w:val="16"/>
      <w:szCs w:val="16"/>
      <w:lang w:bidi="ar-SA"/>
    </w:rPr>
  </w:style>
  <w:style w:type="paragraph" w:customStyle="1" w:styleId="xl75">
    <w:name w:val="xl75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76">
    <w:name w:val="xl76"/>
    <w:basedOn w:val="Normal"/>
    <w:rsid w:val="00CE62D8"/>
    <w:pPr>
      <w:widowControl/>
      <w:pBdr>
        <w:lef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77">
    <w:name w:val="xl77"/>
    <w:basedOn w:val="Normal"/>
    <w:rsid w:val="00CE62D8"/>
    <w:pPr>
      <w:widowControl/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78">
    <w:name w:val="xl78"/>
    <w:basedOn w:val="Normal"/>
    <w:rsid w:val="00CE62D8"/>
    <w:pPr>
      <w:widowControl/>
      <w:pBdr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79">
    <w:name w:val="xl79"/>
    <w:basedOn w:val="Normal"/>
    <w:rsid w:val="00CE62D8"/>
    <w:pPr>
      <w:widowControl/>
      <w:pBdr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80">
    <w:name w:val="xl80"/>
    <w:basedOn w:val="Normal"/>
    <w:rsid w:val="00CE62D8"/>
    <w:pPr>
      <w:widowControl/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Arial Narrow" w:hAnsi="Arial Narrow"/>
      <w:sz w:val="16"/>
      <w:szCs w:val="16"/>
      <w:lang w:bidi="ar-SA"/>
    </w:rPr>
  </w:style>
  <w:style w:type="paragraph" w:customStyle="1" w:styleId="xl81">
    <w:name w:val="xl81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82">
    <w:name w:val="xl82"/>
    <w:basedOn w:val="Normal"/>
    <w:rsid w:val="00CE62D8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83">
    <w:name w:val="xl83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84">
    <w:name w:val="xl84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85">
    <w:name w:val="xl85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86">
    <w:name w:val="xl86"/>
    <w:basedOn w:val="Normal"/>
    <w:rsid w:val="00CE62D8"/>
    <w:pPr>
      <w:widowControl/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87">
    <w:name w:val="xl87"/>
    <w:basedOn w:val="Normal"/>
    <w:rsid w:val="00CE62D8"/>
    <w:pPr>
      <w:widowControl/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88">
    <w:name w:val="xl88"/>
    <w:basedOn w:val="Normal"/>
    <w:rsid w:val="00CE62D8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89">
    <w:name w:val="xl89"/>
    <w:basedOn w:val="Normal"/>
    <w:rsid w:val="00CE62D8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90">
    <w:name w:val="xl90"/>
    <w:basedOn w:val="Normal"/>
    <w:rsid w:val="00CE62D8"/>
    <w:pPr>
      <w:widowControl/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91">
    <w:name w:val="xl91"/>
    <w:basedOn w:val="Normal"/>
    <w:rsid w:val="00CE62D8"/>
    <w:pPr>
      <w:widowControl/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92">
    <w:name w:val="xl92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93">
    <w:name w:val="xl93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94">
    <w:name w:val="xl94"/>
    <w:basedOn w:val="Normal"/>
    <w:rsid w:val="00CE62D8"/>
    <w:pPr>
      <w:widowControl/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95">
    <w:name w:val="xl95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96">
    <w:name w:val="xl96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97">
    <w:name w:val="xl97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98">
    <w:name w:val="xl98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99">
    <w:name w:val="xl99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00">
    <w:name w:val="xl100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101">
    <w:name w:val="xl101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102">
    <w:name w:val="xl102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03">
    <w:name w:val="xl103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</w:pPr>
    <w:rPr>
      <w:rFonts w:ascii="Arial Narrow" w:hAnsi="Arial Narrow"/>
      <w:sz w:val="16"/>
      <w:szCs w:val="16"/>
      <w:lang w:bidi="ar-SA"/>
    </w:rPr>
  </w:style>
  <w:style w:type="paragraph" w:customStyle="1" w:styleId="xl104">
    <w:name w:val="xl104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05">
    <w:name w:val="xl105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106">
    <w:name w:val="xl106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07">
    <w:name w:val="xl107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08">
    <w:name w:val="xl108"/>
    <w:basedOn w:val="Normal"/>
    <w:rsid w:val="00CE62D8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09">
    <w:name w:val="xl109"/>
    <w:basedOn w:val="Normal"/>
    <w:rsid w:val="00CE62D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10">
    <w:name w:val="xl110"/>
    <w:basedOn w:val="Normal"/>
    <w:rsid w:val="00CE62D8"/>
    <w:pPr>
      <w:widowControl/>
      <w:autoSpaceDE/>
      <w:autoSpaceDN/>
      <w:spacing w:before="100" w:beforeAutospacing="1" w:after="100" w:afterAutospacing="1"/>
    </w:pPr>
    <w:rPr>
      <w:rFonts w:ascii="Arial Narrow" w:hAnsi="Arial Narrow"/>
      <w:sz w:val="16"/>
      <w:szCs w:val="16"/>
      <w:lang w:bidi="ar-SA"/>
    </w:rPr>
  </w:style>
  <w:style w:type="paragraph" w:customStyle="1" w:styleId="xl111">
    <w:name w:val="xl111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12">
    <w:name w:val="xl112"/>
    <w:basedOn w:val="Normal"/>
    <w:rsid w:val="00CE62D8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13">
    <w:name w:val="xl113"/>
    <w:basedOn w:val="Normal"/>
    <w:rsid w:val="00CE62D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114">
    <w:name w:val="xl114"/>
    <w:basedOn w:val="Normal"/>
    <w:rsid w:val="00CE62D8"/>
    <w:pPr>
      <w:widowControl/>
      <w:shd w:val="clear" w:color="000000" w:fill="FFFFFF"/>
      <w:autoSpaceDE/>
      <w:autoSpaceDN/>
      <w:spacing w:before="100" w:beforeAutospacing="1" w:after="100" w:afterAutospacing="1"/>
    </w:pPr>
    <w:rPr>
      <w:rFonts w:ascii="Arial Narrow" w:hAnsi="Arial Narrow"/>
      <w:sz w:val="16"/>
      <w:szCs w:val="16"/>
      <w:lang w:bidi="ar-SA"/>
    </w:rPr>
  </w:style>
  <w:style w:type="paragraph" w:customStyle="1" w:styleId="xl115">
    <w:name w:val="xl115"/>
    <w:basedOn w:val="Normal"/>
    <w:rsid w:val="00CE62D8"/>
    <w:pPr>
      <w:widowControl/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16">
    <w:name w:val="xl116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17">
    <w:name w:val="xl117"/>
    <w:basedOn w:val="Normal"/>
    <w:rsid w:val="00CE62D8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18">
    <w:name w:val="xl118"/>
    <w:basedOn w:val="Normal"/>
    <w:rsid w:val="00CE62D8"/>
    <w:pPr>
      <w:widowControl/>
      <w:pBdr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19">
    <w:name w:val="xl119"/>
    <w:basedOn w:val="Normal"/>
    <w:rsid w:val="00CE62D8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20">
    <w:name w:val="xl120"/>
    <w:basedOn w:val="Normal"/>
    <w:rsid w:val="00CE62D8"/>
    <w:pPr>
      <w:widowControl/>
      <w:pBdr>
        <w:top w:val="single" w:sz="4" w:space="0" w:color="auto"/>
        <w:bottom w:val="single" w:sz="4" w:space="0" w:color="auto"/>
      </w:pBdr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21">
    <w:name w:val="xl121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Arial Narrow" w:hAnsi="Arial Narrow"/>
      <w:sz w:val="16"/>
      <w:szCs w:val="16"/>
      <w:lang w:bidi="ar-SA"/>
    </w:rPr>
  </w:style>
  <w:style w:type="paragraph" w:customStyle="1" w:styleId="xl122">
    <w:name w:val="xl122"/>
    <w:basedOn w:val="Normal"/>
    <w:rsid w:val="00CE62D8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23">
    <w:name w:val="xl123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24">
    <w:name w:val="xl124"/>
    <w:basedOn w:val="Normal"/>
    <w:rsid w:val="00CE62D8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125">
    <w:name w:val="xl125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126">
    <w:name w:val="xl126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127">
    <w:name w:val="xl127"/>
    <w:basedOn w:val="Normal"/>
    <w:rsid w:val="00CE62D8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128">
    <w:name w:val="xl128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4"/>
      <w:szCs w:val="14"/>
      <w:lang w:bidi="ar-SA"/>
    </w:rPr>
  </w:style>
  <w:style w:type="paragraph" w:customStyle="1" w:styleId="xl129">
    <w:name w:val="xl129"/>
    <w:basedOn w:val="Normal"/>
    <w:rsid w:val="00CE62D8"/>
    <w:pPr>
      <w:widowControl/>
      <w:pBdr>
        <w:top w:val="single" w:sz="4" w:space="0" w:color="auto"/>
        <w:bottom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30">
    <w:name w:val="xl130"/>
    <w:basedOn w:val="Normal"/>
    <w:rsid w:val="00CE62D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131">
    <w:name w:val="xl131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right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132">
    <w:name w:val="xl132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</w:pPr>
    <w:rPr>
      <w:rFonts w:ascii="Arial Narrow" w:hAnsi="Arial Narrow"/>
      <w:sz w:val="16"/>
      <w:szCs w:val="16"/>
      <w:lang w:bidi="ar-SA"/>
    </w:rPr>
  </w:style>
  <w:style w:type="paragraph" w:customStyle="1" w:styleId="xl133">
    <w:name w:val="xl133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Arial Narrow" w:hAnsi="Arial Narrow"/>
      <w:sz w:val="16"/>
      <w:szCs w:val="16"/>
      <w:lang w:bidi="ar-SA"/>
    </w:rPr>
  </w:style>
  <w:style w:type="paragraph" w:customStyle="1" w:styleId="xl134">
    <w:name w:val="xl134"/>
    <w:basedOn w:val="Normal"/>
    <w:rsid w:val="00CE62D8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Arial Narrow" w:hAnsi="Arial Narrow"/>
      <w:sz w:val="16"/>
      <w:szCs w:val="16"/>
      <w:lang w:bidi="ar-SA"/>
    </w:rPr>
  </w:style>
  <w:style w:type="paragraph" w:customStyle="1" w:styleId="xl135">
    <w:name w:val="xl135"/>
    <w:basedOn w:val="Normal"/>
    <w:rsid w:val="00CE62D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</w:pPr>
    <w:rPr>
      <w:rFonts w:ascii="Arial Narrow" w:hAnsi="Arial Narrow"/>
      <w:sz w:val="16"/>
      <w:szCs w:val="16"/>
      <w:lang w:bidi="ar-SA"/>
    </w:rPr>
  </w:style>
  <w:style w:type="paragraph" w:customStyle="1" w:styleId="xl136">
    <w:name w:val="xl136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37">
    <w:name w:val="xl137"/>
    <w:basedOn w:val="Normal"/>
    <w:rsid w:val="00CE62D8"/>
    <w:pPr>
      <w:widowControl/>
      <w:pBdr>
        <w:top w:val="single" w:sz="4" w:space="0" w:color="auto"/>
        <w:bottom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38">
    <w:name w:val="xl138"/>
    <w:basedOn w:val="Normal"/>
    <w:rsid w:val="00CE62D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39">
    <w:name w:val="xl139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140">
    <w:name w:val="xl140"/>
    <w:basedOn w:val="Normal"/>
    <w:rsid w:val="00CE62D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41">
    <w:name w:val="xl141"/>
    <w:basedOn w:val="Normal"/>
    <w:rsid w:val="00CE62D8"/>
    <w:pPr>
      <w:widowControl/>
      <w:pBdr>
        <w:top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142">
    <w:name w:val="xl142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143">
    <w:name w:val="xl143"/>
    <w:basedOn w:val="Normal"/>
    <w:rsid w:val="00CE62D8"/>
    <w:pPr>
      <w:widowControl/>
      <w:pBdr>
        <w:top w:val="single" w:sz="4" w:space="0" w:color="auto"/>
        <w:bottom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144">
    <w:name w:val="xl144"/>
    <w:basedOn w:val="Normal"/>
    <w:rsid w:val="00CE62D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145">
    <w:name w:val="xl145"/>
    <w:basedOn w:val="Normal"/>
    <w:rsid w:val="00CE62D8"/>
    <w:pPr>
      <w:widowControl/>
      <w:pBdr>
        <w:lef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146">
    <w:name w:val="xl146"/>
    <w:basedOn w:val="Normal"/>
    <w:rsid w:val="00CE62D8"/>
    <w:pPr>
      <w:widowControl/>
      <w:pBdr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147">
    <w:name w:val="xl147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48">
    <w:name w:val="xl148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49">
    <w:name w:val="xl149"/>
    <w:basedOn w:val="Normal"/>
    <w:rsid w:val="00CE62D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50">
    <w:name w:val="xl150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51">
    <w:name w:val="xl151"/>
    <w:basedOn w:val="Normal"/>
    <w:rsid w:val="00CE62D8"/>
    <w:pPr>
      <w:widowControl/>
      <w:pBdr>
        <w:top w:val="single" w:sz="4" w:space="0" w:color="auto"/>
        <w:bottom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52">
    <w:name w:val="xl152"/>
    <w:basedOn w:val="Normal"/>
    <w:rsid w:val="00CE62D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53">
    <w:name w:val="xl153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54">
    <w:name w:val="xl154"/>
    <w:basedOn w:val="Normal"/>
    <w:rsid w:val="00CE62D8"/>
    <w:pPr>
      <w:widowControl/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55">
    <w:name w:val="xl155"/>
    <w:basedOn w:val="Normal"/>
    <w:rsid w:val="00CE62D8"/>
    <w:pPr>
      <w:widowControl/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56">
    <w:name w:val="xl156"/>
    <w:basedOn w:val="Normal"/>
    <w:rsid w:val="00CE62D8"/>
    <w:pPr>
      <w:widowControl/>
      <w:pBdr>
        <w:top w:val="single" w:sz="8" w:space="0" w:color="auto"/>
        <w:left w:val="single" w:sz="4" w:space="0" w:color="auto"/>
        <w:right w:val="single" w:sz="8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57">
    <w:name w:val="xl157"/>
    <w:basedOn w:val="Normal"/>
    <w:rsid w:val="00CE62D8"/>
    <w:pPr>
      <w:widowControl/>
      <w:pBdr>
        <w:left w:val="single" w:sz="8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58">
    <w:name w:val="xl158"/>
    <w:basedOn w:val="Normal"/>
    <w:rsid w:val="00CE62D8"/>
    <w:pPr>
      <w:widowControl/>
      <w:pBdr>
        <w:top w:val="single" w:sz="8" w:space="0" w:color="auto"/>
        <w:left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59">
    <w:name w:val="xl159"/>
    <w:basedOn w:val="Normal"/>
    <w:rsid w:val="00CE62D8"/>
    <w:pPr>
      <w:widowControl/>
      <w:pBdr>
        <w:left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60">
    <w:name w:val="xl160"/>
    <w:basedOn w:val="Normal"/>
    <w:rsid w:val="00CE62D8"/>
    <w:pPr>
      <w:widowControl/>
      <w:pBdr>
        <w:left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61">
    <w:name w:val="xl161"/>
    <w:basedOn w:val="Normal"/>
    <w:rsid w:val="00CE62D8"/>
    <w:pPr>
      <w:widowControl/>
      <w:pBdr>
        <w:top w:val="single" w:sz="8" w:space="0" w:color="auto"/>
        <w:lef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62">
    <w:name w:val="xl162"/>
    <w:basedOn w:val="Normal"/>
    <w:rsid w:val="00CE62D8"/>
    <w:pPr>
      <w:widowControl/>
      <w:pBdr>
        <w:lef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63">
    <w:name w:val="xl163"/>
    <w:basedOn w:val="Normal"/>
    <w:rsid w:val="00CE62D8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64">
    <w:name w:val="xl164"/>
    <w:basedOn w:val="Normal"/>
    <w:rsid w:val="00CE62D8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65">
    <w:name w:val="xl165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66">
    <w:name w:val="xl166"/>
    <w:basedOn w:val="Normal"/>
    <w:rsid w:val="00CE62D8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167">
    <w:name w:val="xl167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3"/>
      <w:szCs w:val="13"/>
      <w:lang w:bidi="ar-SA"/>
    </w:rPr>
  </w:style>
  <w:style w:type="paragraph" w:customStyle="1" w:styleId="xl168">
    <w:name w:val="xl168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69">
    <w:name w:val="xl169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170">
    <w:name w:val="xl170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171">
    <w:name w:val="xl171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72">
    <w:name w:val="xl172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73">
    <w:name w:val="xl173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74">
    <w:name w:val="xl174"/>
    <w:basedOn w:val="Normal"/>
    <w:rsid w:val="00CE62D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75">
    <w:name w:val="xl175"/>
    <w:basedOn w:val="Normal"/>
    <w:rsid w:val="00CE62D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176">
    <w:name w:val="xl176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177">
    <w:name w:val="xl177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78">
    <w:name w:val="xl178"/>
    <w:basedOn w:val="Normal"/>
    <w:rsid w:val="00CE62D8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sz w:val="16"/>
      <w:szCs w:val="16"/>
      <w:lang w:bidi="ar-SA"/>
    </w:rPr>
  </w:style>
  <w:style w:type="paragraph" w:customStyle="1" w:styleId="xl179">
    <w:name w:val="xl179"/>
    <w:basedOn w:val="Normal"/>
    <w:rsid w:val="00CE62D8"/>
    <w:pPr>
      <w:widowControl/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180">
    <w:name w:val="xl180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181">
    <w:name w:val="xl181"/>
    <w:basedOn w:val="Normal"/>
    <w:rsid w:val="00CE62D8"/>
    <w:pPr>
      <w:widowControl/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FFFFF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xl182">
    <w:name w:val="xl182"/>
    <w:basedOn w:val="Normal"/>
    <w:rsid w:val="00CE62D8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autoSpaceDE/>
      <w:autoSpaceDN/>
      <w:spacing w:before="100" w:beforeAutospacing="1" w:after="100" w:afterAutospacing="1"/>
      <w:jc w:val="center"/>
      <w:textAlignment w:val="center"/>
    </w:pPr>
    <w:rPr>
      <w:rFonts w:ascii="Arial Narrow" w:hAnsi="Arial Narrow"/>
      <w:color w:val="000000"/>
      <w:sz w:val="16"/>
      <w:szCs w:val="16"/>
      <w:lang w:bidi="ar-SA"/>
    </w:rPr>
  </w:style>
  <w:style w:type="paragraph" w:customStyle="1" w:styleId="04partenormativa">
    <w:name w:val="04partenormativa"/>
    <w:basedOn w:val="Normal"/>
    <w:rsid w:val="003F7C0A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  <w:style w:type="character" w:customStyle="1" w:styleId="hgkelc">
    <w:name w:val="hgkelc"/>
    <w:basedOn w:val="Fontepargpadro"/>
    <w:rsid w:val="00F3564B"/>
  </w:style>
  <w:style w:type="character" w:customStyle="1" w:styleId="muted">
    <w:name w:val="muted"/>
    <w:basedOn w:val="Fontepargpadro"/>
    <w:rsid w:val="00F3564B"/>
  </w:style>
  <w:style w:type="character" w:customStyle="1" w:styleId="il">
    <w:name w:val="il"/>
    <w:rsid w:val="0086315B"/>
  </w:style>
  <w:style w:type="character" w:customStyle="1" w:styleId="vtex-store-components-3-x-productbrand">
    <w:name w:val="vtex-store-components-3-x-productbrand"/>
    <w:basedOn w:val="Fontepargpadro"/>
    <w:rsid w:val="00B20505"/>
  </w:style>
  <w:style w:type="paragraph" w:customStyle="1" w:styleId="textojustificadorecuoprimeiralinha">
    <w:name w:val="texto_justificado_recuo_primeira_linha"/>
    <w:basedOn w:val="Normal"/>
    <w:rsid w:val="0064035E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0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7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8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91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53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42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37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13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0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52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1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30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18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99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5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6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14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55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33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83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9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21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83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6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7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6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8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94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9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1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79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6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7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8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82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9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15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4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30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1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8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7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57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0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8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1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7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0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5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6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5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6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8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8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4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5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7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7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9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0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808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8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4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5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56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10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79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2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35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43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86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3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7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98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66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83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9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1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03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5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1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82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22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7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7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1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3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8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esktop\LICITA&#199;&#195;O\DFP%20-%20MAIO%202024\DFD%20Cozinha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B2BC01-2AEA-44A6-85D1-299191F2D4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DFD Cozinha</Template>
  <TotalTime>1202</TotalTime>
  <Pages>4</Pages>
  <Words>929</Words>
  <Characters>5022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TAMIRES</cp:lastModifiedBy>
  <cp:revision>22</cp:revision>
  <cp:lastPrinted>2024-12-16T17:35:00Z</cp:lastPrinted>
  <dcterms:created xsi:type="dcterms:W3CDTF">2024-07-22T17:27:00Z</dcterms:created>
  <dcterms:modified xsi:type="dcterms:W3CDTF">2025-01-10T13:19:00Z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2019-06-28T00:00:00Z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2019-07-22T00:00:00Z</vt:filetime>
  </property>
</Properties>
</file>